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3478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9"/>
        <w:gridCol w:w="4395"/>
        <w:gridCol w:w="284"/>
        <w:gridCol w:w="650"/>
        <w:gridCol w:w="430"/>
        <w:gridCol w:w="2689"/>
        <w:gridCol w:w="2313"/>
        <w:gridCol w:w="958"/>
      </w:tblGrid>
      <w:tr w:rsidR="007212EC" w:rsidRPr="007212EC" w14:paraId="7EE8F830" w14:textId="77777777" w:rsidTr="00576CD6">
        <w:trPr>
          <w:trHeight w:val="20"/>
        </w:trPr>
        <w:tc>
          <w:tcPr>
            <w:tcW w:w="13478" w:type="dxa"/>
            <w:gridSpan w:val="8"/>
            <w:tcBorders>
              <w:top w:val="thickThinSmallGap" w:sz="24" w:space="0" w:color="auto"/>
              <w:left w:val="nil"/>
              <w:bottom w:val="nil"/>
              <w:right w:val="nil"/>
            </w:tcBorders>
            <w:vAlign w:val="center"/>
          </w:tcPr>
          <w:p w14:paraId="133BF9C0" w14:textId="77777777" w:rsidR="0032737D" w:rsidRPr="007212EC" w:rsidRDefault="0032737D" w:rsidP="00F66772">
            <w:pPr>
              <w:pStyle w:val="NoSpacing"/>
            </w:pPr>
            <w:bookmarkStart w:id="0" w:name="_GoBack"/>
            <w:bookmarkEnd w:id="0"/>
          </w:p>
        </w:tc>
      </w:tr>
      <w:tr w:rsidR="007212EC" w:rsidRPr="007212EC" w14:paraId="2FCC2B76" w14:textId="77777777" w:rsidTr="00576CD6">
        <w:trPr>
          <w:trHeight w:val="2016"/>
        </w:trPr>
        <w:tc>
          <w:tcPr>
            <w:tcW w:w="17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86478B" w14:textId="7ABFB397" w:rsidR="0032737D" w:rsidRPr="00F7629D" w:rsidRDefault="00F37580" w:rsidP="00F7629D">
            <w:pPr>
              <w:pStyle w:val="MastheadCopy"/>
            </w:pPr>
            <w:sdt>
              <w:sdtPr>
                <w:id w:val="1397555580"/>
                <w:placeholder>
                  <w:docPart w:val="673A5FD283FA44289FAC49321A640A6C"/>
                </w:placeholder>
                <w15:appearance w15:val="hidden"/>
              </w:sdtPr>
              <w:sdtEndPr/>
              <w:sdtContent>
                <w:r w:rsidR="00762228">
                  <w:t>Issue:</w:t>
                </w:r>
                <w:r w:rsidR="004F4BEB">
                  <w:t>3</w:t>
                </w:r>
                <w:r w:rsidR="00F65654">
                  <w:t>, Vol</w:t>
                </w:r>
                <w:r w:rsidR="00762228">
                  <w:t>:</w:t>
                </w:r>
                <w:r w:rsidR="004F4BEB">
                  <w:t>3</w:t>
                </w:r>
              </w:sdtContent>
            </w:sdt>
            <w:r w:rsidR="00F7629D" w:rsidRPr="00F7629D">
              <w:t xml:space="preserve"> </w:t>
            </w:r>
          </w:p>
        </w:tc>
        <w:tc>
          <w:tcPr>
            <w:tcW w:w="1076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736DF3" w14:textId="1225E78C" w:rsidR="0032737D" w:rsidRPr="00D04A0C" w:rsidRDefault="00762228" w:rsidP="00690639">
            <w:pPr>
              <w:pStyle w:val="MastheadTItle"/>
              <w:jc w:val="left"/>
              <w:rPr>
                <w:sz w:val="72"/>
                <w:szCs w:val="72"/>
              </w:rPr>
            </w:pPr>
            <w:r w:rsidRPr="00762228">
              <w:rPr>
                <w:rFonts w:ascii="Calibri" w:eastAsia="Calibri" w:hAnsi="Calibri" w:cs="Calibri"/>
                <w:b/>
                <w:bCs/>
                <w:caps/>
                <w:noProof/>
                <w:sz w:val="24"/>
                <w:szCs w:val="24"/>
                <w:lang w:val="en-IE" w:eastAsia="en-IE"/>
              </w:rPr>
              <w:drawing>
                <wp:anchor distT="0" distB="0" distL="114300" distR="114300" simplePos="0" relativeHeight="251659264" behindDoc="0" locked="0" layoutInCell="1" allowOverlap="1" wp14:anchorId="1E926784" wp14:editId="26FF6984">
                  <wp:simplePos x="0" y="0"/>
                  <wp:positionH relativeFrom="column">
                    <wp:posOffset>5278120</wp:posOffset>
                  </wp:positionH>
                  <wp:positionV relativeFrom="paragraph">
                    <wp:posOffset>30479</wp:posOffset>
                  </wp:positionV>
                  <wp:extent cx="1447800" cy="1190625"/>
                  <wp:effectExtent l="0" t="0" r="0" b="9525"/>
                  <wp:wrapNone/>
                  <wp:docPr id="5" name="image1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Logo&#10;&#10;Description automatically generated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sz w:val="72"/>
                  <w:szCs w:val="72"/>
                </w:rPr>
                <w:id w:val="-275951187"/>
                <w:placeholder>
                  <w:docPart w:val="AD6A5DCA303748C79C7D0E150B0DBA23"/>
                </w:placeholder>
                <w15:appearance w15:val="hidden"/>
              </w:sdtPr>
              <w:sdtEndPr/>
              <w:sdtContent>
                <w:r w:rsidR="00DE7E3C">
                  <w:rPr>
                    <w:sz w:val="72"/>
                    <w:szCs w:val="72"/>
                  </w:rPr>
                  <w:t xml:space="preserve"> </w:t>
                </w:r>
                <w:r w:rsidRPr="00D04A0C">
                  <w:rPr>
                    <w:sz w:val="72"/>
                    <w:szCs w:val="72"/>
                  </w:rPr>
                  <w:t>NEWSLETTER</w:t>
                </w:r>
              </w:sdtContent>
            </w:sdt>
          </w:p>
          <w:p w14:paraId="1B6A106C" w14:textId="533092D1" w:rsidR="0032737D" w:rsidRPr="00DE7E3C" w:rsidRDefault="00DE7E3C" w:rsidP="00762228">
            <w:pPr>
              <w:pStyle w:val="MastheadSubtitle"/>
              <w:jc w:val="left"/>
              <w:rPr>
                <w:b/>
                <w:color w:val="ED7D31" w:themeColor="accent2"/>
                <w:sz w:val="52"/>
                <w:szCs w:val="52"/>
              </w:rPr>
            </w:pPr>
            <w:r>
              <w:rPr>
                <w:b/>
                <w:color w:val="ED7D31" w:themeColor="accent2"/>
                <w:sz w:val="52"/>
                <w:szCs w:val="52"/>
              </w:rPr>
              <w:t xml:space="preserve"> </w:t>
            </w:r>
            <w:r w:rsidR="00287111" w:rsidRPr="00DE7E3C">
              <w:rPr>
                <w:b/>
                <w:color w:val="ED7D31" w:themeColor="accent2"/>
                <w:sz w:val="52"/>
                <w:szCs w:val="52"/>
              </w:rPr>
              <w:t>Midwest Migrant Community Network</w:t>
            </w:r>
          </w:p>
          <w:p w14:paraId="134DBD93" w14:textId="097D352B" w:rsidR="00D04A0C" w:rsidRPr="00690639" w:rsidRDefault="00DE7E3C" w:rsidP="00762228">
            <w:pPr>
              <w:pStyle w:val="MastheadSubtitle"/>
              <w:jc w:val="left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ED7D31" w:themeColor="accent2"/>
                <w:sz w:val="52"/>
                <w:szCs w:val="52"/>
              </w:rPr>
              <w:t xml:space="preserve"> </w:t>
            </w:r>
            <w:r w:rsidR="00287111" w:rsidRPr="00690639">
              <w:rPr>
                <w:b/>
                <w:color w:val="ED7D31" w:themeColor="accent2"/>
                <w:sz w:val="52"/>
                <w:szCs w:val="52"/>
              </w:rPr>
              <w:t xml:space="preserve">Latest </w:t>
            </w:r>
            <w:r w:rsidRPr="00690639">
              <w:rPr>
                <w:b/>
                <w:color w:val="ED7D31" w:themeColor="accent2"/>
                <w:sz w:val="52"/>
                <w:szCs w:val="52"/>
              </w:rPr>
              <w:t>U</w:t>
            </w:r>
            <w:r w:rsidR="00287111" w:rsidRPr="00690639">
              <w:rPr>
                <w:b/>
                <w:color w:val="ED7D31" w:themeColor="accent2"/>
                <w:sz w:val="52"/>
                <w:szCs w:val="52"/>
              </w:rPr>
              <w:t>pdates and News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86E7005" w14:textId="5F61AC76" w:rsidR="0032737D" w:rsidRPr="00F7629D" w:rsidRDefault="00F37580" w:rsidP="00F7629D">
            <w:pPr>
              <w:pStyle w:val="MastheadCopy"/>
            </w:pPr>
            <w:sdt>
              <w:sdtPr>
                <w:id w:val="-1731841055"/>
                <w:placeholder>
                  <w:docPart w:val="F7B11990ECCB4C61BF090BD2A764BFCE"/>
                </w:placeholder>
                <w15:appearance w15:val="hidden"/>
              </w:sdtPr>
              <w:sdtEndPr/>
              <w:sdtContent>
                <w:r w:rsidR="00912DB4">
                  <w:t>October 202</w:t>
                </w:r>
                <w:r w:rsidR="004F4BEB">
                  <w:t>3</w:t>
                </w:r>
              </w:sdtContent>
            </w:sdt>
            <w:r w:rsidR="00F7629D" w:rsidRPr="00F7629D">
              <w:t xml:space="preserve"> </w:t>
            </w:r>
            <w:r w:rsidR="000B7BC0">
              <w:t>– March 202</w:t>
            </w:r>
            <w:r w:rsidR="004F4BEB">
              <w:t>4</w:t>
            </w:r>
          </w:p>
        </w:tc>
      </w:tr>
      <w:tr w:rsidR="007212EC" w:rsidRPr="007212EC" w14:paraId="531AB7D8" w14:textId="77777777" w:rsidTr="00576CD6">
        <w:trPr>
          <w:trHeight w:val="144"/>
        </w:trPr>
        <w:tc>
          <w:tcPr>
            <w:tcW w:w="13478" w:type="dxa"/>
            <w:gridSpan w:val="8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46AC17D2" w14:textId="2D02D74F" w:rsidR="0032737D" w:rsidRPr="007212EC" w:rsidRDefault="0032737D" w:rsidP="00F66772">
            <w:pPr>
              <w:pStyle w:val="NoSpacing"/>
            </w:pPr>
          </w:p>
        </w:tc>
      </w:tr>
      <w:tr w:rsidR="007212EC" w:rsidRPr="007212EC" w14:paraId="318BFF26" w14:textId="77777777" w:rsidTr="00576CD6">
        <w:trPr>
          <w:trHeight w:val="22"/>
        </w:trPr>
        <w:tc>
          <w:tcPr>
            <w:tcW w:w="13478" w:type="dxa"/>
            <w:gridSpan w:val="8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14:paraId="430BAA2B" w14:textId="21C70B5F" w:rsidR="006B52E6" w:rsidRPr="007212EC" w:rsidRDefault="006B52E6" w:rsidP="00F66772">
            <w:pPr>
              <w:pStyle w:val="NoSpacing"/>
            </w:pPr>
          </w:p>
        </w:tc>
      </w:tr>
      <w:tr w:rsidR="005F4830" w:rsidRPr="007212EC" w14:paraId="12B920E5" w14:textId="77777777" w:rsidTr="00576CD6">
        <w:trPr>
          <w:trHeight w:val="5508"/>
        </w:trPr>
        <w:tc>
          <w:tcPr>
            <w:tcW w:w="61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EAE20B" w14:textId="73984FE5" w:rsidR="00DF1BCE" w:rsidRPr="00DE7E3C" w:rsidRDefault="00DF1BCE" w:rsidP="00DF1BCE">
            <w:pPr>
              <w:jc w:val="center"/>
              <w:rPr>
                <w:b/>
                <w:color w:val="002060"/>
                <w:sz w:val="36"/>
                <w:szCs w:val="32"/>
              </w:rPr>
            </w:pPr>
            <w:r w:rsidRPr="00DE7E3C">
              <w:rPr>
                <w:b/>
                <w:color w:val="002060"/>
                <w:sz w:val="36"/>
                <w:szCs w:val="32"/>
              </w:rPr>
              <w:t xml:space="preserve">Our </w:t>
            </w:r>
            <w:r w:rsidR="001D4E64" w:rsidRPr="00DE7E3C">
              <w:rPr>
                <w:b/>
                <w:color w:val="002060"/>
                <w:sz w:val="36"/>
                <w:szCs w:val="32"/>
              </w:rPr>
              <w:t>survey</w:t>
            </w:r>
            <w:r w:rsidRPr="00DE7E3C">
              <w:rPr>
                <w:b/>
                <w:color w:val="002060"/>
                <w:sz w:val="36"/>
                <w:szCs w:val="32"/>
              </w:rPr>
              <w:t xml:space="preserve"> and awareness raising activities</w:t>
            </w:r>
          </w:p>
          <w:p w14:paraId="6BEEA380" w14:textId="4BFD3686" w:rsidR="00DF1BCE" w:rsidRPr="00F333E3" w:rsidRDefault="00DF1BCE" w:rsidP="00DF1BCE">
            <w:pPr>
              <w:jc w:val="center"/>
              <w:rPr>
                <w:b/>
              </w:rPr>
            </w:pPr>
            <w:r w:rsidRPr="00F333E3">
              <w:rPr>
                <w:b/>
              </w:rPr>
              <w:t>Sexual</w:t>
            </w:r>
            <w:r w:rsidR="001D4E64">
              <w:rPr>
                <w:b/>
              </w:rPr>
              <w:t>, Reproductive</w:t>
            </w:r>
            <w:r w:rsidRPr="00F333E3">
              <w:rPr>
                <w:b/>
              </w:rPr>
              <w:t xml:space="preserve"> Health and well</w:t>
            </w:r>
            <w:r w:rsidR="00715A5A">
              <w:rPr>
                <w:b/>
              </w:rPr>
              <w:t>-</w:t>
            </w:r>
            <w:r w:rsidRPr="00F333E3">
              <w:rPr>
                <w:b/>
              </w:rPr>
              <w:t>being</w:t>
            </w:r>
            <w:r w:rsidR="00576CD6">
              <w:rPr>
                <w:b/>
              </w:rPr>
              <w:t xml:space="preserve"> survey</w:t>
            </w:r>
          </w:p>
          <w:p w14:paraId="35F8496B" w14:textId="29BDADB1" w:rsidR="001D4E64" w:rsidRPr="00DE7E3C" w:rsidRDefault="001D4E64" w:rsidP="00DE7E3C">
            <w:pPr>
              <w:pStyle w:val="PhotoCaption"/>
              <w:spacing w:before="240"/>
              <w:rPr>
                <w:bCs/>
                <w:sz w:val="24"/>
                <w:szCs w:val="24"/>
              </w:rPr>
            </w:pPr>
            <w:r w:rsidRPr="00DE7E3C">
              <w:rPr>
                <w:bCs/>
                <w:sz w:val="24"/>
                <w:szCs w:val="24"/>
              </w:rPr>
              <w:t>This survey, which we are conducting in conjunction with GOSHH, focuses on sexual and reproductive health and well-being of migrant women in the Midwest of Ireland.</w:t>
            </w:r>
          </w:p>
          <w:p w14:paraId="11254D1D" w14:textId="562F8447" w:rsidR="001D4E64" w:rsidRPr="00DE7E3C" w:rsidRDefault="001D4E64" w:rsidP="00DE7E3C">
            <w:pPr>
              <w:pStyle w:val="PhotoCaption"/>
              <w:spacing w:before="240"/>
              <w:rPr>
                <w:bCs/>
                <w:sz w:val="24"/>
                <w:szCs w:val="24"/>
              </w:rPr>
            </w:pPr>
            <w:r w:rsidRPr="00DE7E3C">
              <w:rPr>
                <w:bCs/>
                <w:sz w:val="24"/>
                <w:szCs w:val="24"/>
              </w:rPr>
              <w:t>If you have contact with women from Africa or Sub-Saharan Africa who live in the Midwest of Ireland, please share with them the attached poster to complete the survey.</w:t>
            </w:r>
          </w:p>
          <w:p w14:paraId="77F272FA" w14:textId="3E905B4F" w:rsidR="00576CD6" w:rsidRPr="00DE7E3C" w:rsidRDefault="00576CD6" w:rsidP="00DE7E3C">
            <w:pPr>
              <w:pStyle w:val="PhotoCaption"/>
              <w:spacing w:before="240"/>
              <w:rPr>
                <w:bCs/>
                <w:sz w:val="24"/>
                <w:szCs w:val="24"/>
              </w:rPr>
            </w:pPr>
            <w:r w:rsidRPr="00DE7E3C">
              <w:rPr>
                <w:bCs/>
                <w:sz w:val="24"/>
                <w:szCs w:val="24"/>
              </w:rPr>
              <w:t>The survey and information sessions are funded by the Department of Justice.</w:t>
            </w:r>
          </w:p>
          <w:p w14:paraId="2C44DFE1" w14:textId="71423F41" w:rsidR="00576CD6" w:rsidRPr="00DE7E3C" w:rsidRDefault="00576CD6" w:rsidP="00DE7E3C">
            <w:pPr>
              <w:pStyle w:val="PhotoCaption"/>
              <w:spacing w:before="240" w:after="240"/>
              <w:rPr>
                <w:b/>
                <w:bCs/>
                <w:color w:val="002060"/>
                <w:sz w:val="24"/>
                <w:szCs w:val="24"/>
              </w:rPr>
            </w:pPr>
            <w:r w:rsidRPr="00DE7E3C">
              <w:rPr>
                <w:b/>
                <w:bCs/>
                <w:color w:val="002060"/>
                <w:sz w:val="24"/>
                <w:szCs w:val="24"/>
              </w:rPr>
              <w:t>The survey</w:t>
            </w:r>
            <w:r w:rsidR="001D4E64" w:rsidRPr="00DE7E3C">
              <w:rPr>
                <w:b/>
                <w:bCs/>
                <w:color w:val="002060"/>
                <w:sz w:val="24"/>
                <w:szCs w:val="24"/>
              </w:rPr>
              <w:t xml:space="preserve"> has been shared widely from January 2024. </w:t>
            </w:r>
            <w:r w:rsidRPr="00DE7E3C">
              <w:rPr>
                <w:b/>
                <w:bCs/>
                <w:color w:val="002060"/>
                <w:sz w:val="24"/>
                <w:szCs w:val="24"/>
              </w:rPr>
              <w:t>The survey deadline is the 22nd of March 2024.</w:t>
            </w:r>
          </w:p>
          <w:p w14:paraId="29F75C0A" w14:textId="77777777" w:rsidR="00912DB4" w:rsidRDefault="00FA6814" w:rsidP="001D4E64">
            <w:pPr>
              <w:pStyle w:val="xmsonormal"/>
              <w:shd w:val="clear" w:color="auto" w:fill="FFFFFF"/>
              <w:spacing w:before="0" w:beforeAutospacing="0" w:after="160" w:afterAutospacing="0" w:line="241" w:lineRule="atLeast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14CBC9D" wp14:editId="0F44FC3B">
                  <wp:extent cx="3762375" cy="5323205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66" cy="53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2C235" w14:textId="77777777" w:rsidR="00276083" w:rsidRDefault="00276083" w:rsidP="00276083">
            <w:pPr>
              <w:pStyle w:val="SmallArticleSubtitle"/>
              <w:jc w:val="both"/>
              <w:rPr>
                <w:b/>
                <w:color w:val="002060"/>
                <w:sz w:val="36"/>
                <w:szCs w:val="24"/>
              </w:rPr>
            </w:pPr>
          </w:p>
          <w:p w14:paraId="44464896" w14:textId="3E58A22F" w:rsidR="00276083" w:rsidRPr="00DE7E3C" w:rsidRDefault="00276083" w:rsidP="00276083">
            <w:pPr>
              <w:pStyle w:val="SmallArticleSubtitle"/>
              <w:jc w:val="both"/>
              <w:rPr>
                <w:b/>
                <w:color w:val="002060"/>
                <w:sz w:val="36"/>
                <w:szCs w:val="24"/>
              </w:rPr>
            </w:pPr>
            <w:r w:rsidRPr="00DE7E3C">
              <w:rPr>
                <w:b/>
                <w:color w:val="002060"/>
                <w:sz w:val="36"/>
                <w:szCs w:val="24"/>
              </w:rPr>
              <w:t>Anti-racism and integration work</w:t>
            </w:r>
          </w:p>
          <w:p w14:paraId="575B804D" w14:textId="77777777" w:rsidR="00276083" w:rsidRDefault="00276083" w:rsidP="00276083">
            <w:pPr>
              <w:pStyle w:val="SmallArticleSubtitle"/>
              <w:spacing w:before="240" w:after="240"/>
              <w:jc w:val="both"/>
              <w:rPr>
                <w:sz w:val="24"/>
                <w:szCs w:val="24"/>
              </w:rPr>
            </w:pPr>
            <w:r w:rsidRPr="00873847">
              <w:rPr>
                <w:sz w:val="24"/>
                <w:szCs w:val="24"/>
              </w:rPr>
              <w:t>We continue to be proactive in anti-racism campaign</w:t>
            </w:r>
            <w:r>
              <w:rPr>
                <w:sz w:val="24"/>
                <w:szCs w:val="24"/>
              </w:rPr>
              <w:t>s</w:t>
            </w:r>
            <w:r w:rsidRPr="00873847">
              <w:rPr>
                <w:sz w:val="24"/>
                <w:szCs w:val="24"/>
              </w:rPr>
              <w:t xml:space="preserve"> in Limerick and the Midwest with </w:t>
            </w:r>
            <w:r>
              <w:rPr>
                <w:sz w:val="24"/>
                <w:szCs w:val="24"/>
              </w:rPr>
              <w:t xml:space="preserve">the </w:t>
            </w:r>
            <w:r w:rsidRPr="00873847">
              <w:rPr>
                <w:sz w:val="24"/>
                <w:szCs w:val="24"/>
              </w:rPr>
              <w:t>Integration Working Group</w:t>
            </w:r>
            <w:r>
              <w:rPr>
                <w:sz w:val="24"/>
                <w:szCs w:val="24"/>
              </w:rPr>
              <w:t>.</w:t>
            </w:r>
          </w:p>
          <w:p w14:paraId="75E5149A" w14:textId="05863FC2" w:rsidR="00DE7E3C" w:rsidRDefault="00276083" w:rsidP="00276083">
            <w:pPr>
              <w:pStyle w:val="SmallArticleSubtitle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We are also members of the Migrant Forum in Limerick council.</w:t>
            </w:r>
          </w:p>
          <w:p w14:paraId="32A25EDD" w14:textId="0A48BA30" w:rsidR="00DE7E3C" w:rsidRPr="007212EC" w:rsidRDefault="00276083" w:rsidP="00DE7E3C">
            <w:pPr>
              <w:pStyle w:val="xmsonormal"/>
              <w:shd w:val="clear" w:color="auto" w:fill="FFFFFF"/>
              <w:spacing w:before="240" w:beforeAutospacing="0" w:after="160" w:afterAutospacing="0" w:line="241" w:lineRule="atLeast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C151857" wp14:editId="09ED3048">
                  <wp:simplePos x="0" y="0"/>
                  <wp:positionH relativeFrom="margin">
                    <wp:posOffset>847090</wp:posOffset>
                  </wp:positionH>
                  <wp:positionV relativeFrom="margin">
                    <wp:posOffset>10194925</wp:posOffset>
                  </wp:positionV>
                  <wp:extent cx="2095500" cy="1570607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3-10-14 at 15.10.09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E021B" w14:textId="01A77E11" w:rsidR="006A2AF0" w:rsidRPr="007212EC" w:rsidRDefault="006A2AF0" w:rsidP="006A2AF0">
            <w:pPr>
              <w:jc w:val="both"/>
              <w:rPr>
                <w:color w:val="000000" w:themeColor="text1"/>
              </w:rPr>
            </w:pPr>
          </w:p>
        </w:tc>
        <w:tc>
          <w:tcPr>
            <w:tcW w:w="63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4373AB" w14:textId="0F3AB874" w:rsidR="00132576" w:rsidRPr="00D97A51" w:rsidRDefault="00D20F12" w:rsidP="004F4BEB">
            <w:pPr>
              <w:spacing w:after="160" w:line="276" w:lineRule="auto"/>
              <w:contextualSpacing/>
              <w:jc w:val="both"/>
              <w:rPr>
                <w:rFonts w:asciiTheme="majorHAnsi" w:hAnsiTheme="majorHAnsi"/>
                <w:color w:val="000000" w:themeColor="text1"/>
                <w:sz w:val="36"/>
                <w:szCs w:val="36"/>
              </w:rPr>
            </w:pPr>
            <w:r w:rsidRPr="00D20F12">
              <w:rPr>
                <w:rFonts w:asciiTheme="majorHAnsi" w:hAnsiTheme="majorHAns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5B79507D" wp14:editId="717777C5">
                  <wp:extent cx="4057650" cy="5838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583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830" w:rsidRPr="007212EC" w14:paraId="078D3F9B" w14:textId="77777777" w:rsidTr="00576CD6">
        <w:trPr>
          <w:trHeight w:val="728"/>
        </w:trPr>
        <w:tc>
          <w:tcPr>
            <w:tcW w:w="61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32FA664" w14:textId="77777777" w:rsidR="005F4830" w:rsidRPr="007212EC" w:rsidRDefault="005F4830" w:rsidP="00DE7E3C">
            <w:pPr>
              <w:pStyle w:val="PhotoCaption"/>
              <w:spacing w:before="240"/>
              <w:rPr>
                <w:color w:val="000000" w:themeColor="text1"/>
              </w:rPr>
            </w:pPr>
          </w:p>
        </w:tc>
        <w:tc>
          <w:tcPr>
            <w:tcW w:w="93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E4376BA" w14:textId="77777777" w:rsidR="00576CD6" w:rsidRDefault="00576CD6" w:rsidP="00DE7E3C">
            <w:pPr>
              <w:spacing w:before="240"/>
              <w:rPr>
                <w:color w:val="000000" w:themeColor="text1"/>
              </w:rPr>
            </w:pPr>
          </w:p>
          <w:p w14:paraId="2E09391D" w14:textId="77777777" w:rsidR="00576CD6" w:rsidRDefault="00576CD6" w:rsidP="00DE7E3C">
            <w:pPr>
              <w:spacing w:before="240"/>
              <w:rPr>
                <w:color w:val="000000" w:themeColor="text1"/>
              </w:rPr>
            </w:pPr>
          </w:p>
          <w:p w14:paraId="765BBF19" w14:textId="77777777" w:rsidR="00576CD6" w:rsidRDefault="00576CD6" w:rsidP="00DE7E3C">
            <w:pPr>
              <w:spacing w:before="240"/>
              <w:rPr>
                <w:color w:val="000000" w:themeColor="text1"/>
              </w:rPr>
            </w:pPr>
          </w:p>
          <w:p w14:paraId="360F22D2" w14:textId="7DBFBB06" w:rsidR="00576CD6" w:rsidRPr="007212EC" w:rsidRDefault="00576CD6" w:rsidP="00DE7E3C">
            <w:pPr>
              <w:spacing w:before="24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63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6863A" w14:textId="77777777" w:rsidR="00DE7E3C" w:rsidRDefault="00D20F12" w:rsidP="00DE7E3C">
            <w:pPr>
              <w:pStyle w:val="PhotoCaption"/>
              <w:spacing w:before="240"/>
              <w:rPr>
                <w:bCs/>
                <w:sz w:val="24"/>
                <w:szCs w:val="24"/>
              </w:rPr>
            </w:pPr>
            <w:r w:rsidRPr="00D20F12">
              <w:rPr>
                <w:bCs/>
                <w:sz w:val="24"/>
                <w:szCs w:val="24"/>
              </w:rPr>
              <w:t xml:space="preserve">We contributed to the DIEN event in Thurles in October 2023. Our network member Ms. </w:t>
            </w:r>
          </w:p>
          <w:p w14:paraId="09A87FCA" w14:textId="01D618EA" w:rsidR="001D4E64" w:rsidRDefault="00D20F12" w:rsidP="00DE7E3C">
            <w:pPr>
              <w:pStyle w:val="PhotoCaption"/>
              <w:spacing w:before="240"/>
              <w:rPr>
                <w:bCs/>
                <w:sz w:val="24"/>
                <w:szCs w:val="24"/>
              </w:rPr>
            </w:pPr>
            <w:r w:rsidRPr="00D20F12">
              <w:rPr>
                <w:bCs/>
                <w:sz w:val="24"/>
                <w:szCs w:val="24"/>
              </w:rPr>
              <w:t xml:space="preserve">Agnes Phiri presented on her experiences navigating the post-primary school system and University as a migrant student. </w:t>
            </w:r>
          </w:p>
          <w:p w14:paraId="6852FB1A" w14:textId="2A6A28FF" w:rsidR="005F4830" w:rsidRPr="00D20F12" w:rsidRDefault="00D20F12" w:rsidP="00DE7E3C">
            <w:pPr>
              <w:pStyle w:val="PhotoCaption"/>
              <w:spacing w:before="240"/>
              <w:rPr>
                <w:bCs/>
                <w:sz w:val="24"/>
                <w:szCs w:val="24"/>
              </w:rPr>
            </w:pPr>
            <w:r w:rsidRPr="00D20F12">
              <w:rPr>
                <w:bCs/>
                <w:sz w:val="24"/>
                <w:szCs w:val="24"/>
              </w:rPr>
              <w:t>The event was well represented by researchers in Thurles, the</w:t>
            </w:r>
            <w:r w:rsidR="00576CD6">
              <w:rPr>
                <w:bCs/>
                <w:sz w:val="24"/>
                <w:szCs w:val="24"/>
              </w:rPr>
              <w:t xml:space="preserve"> </w:t>
            </w:r>
            <w:r w:rsidRPr="00D20F12">
              <w:rPr>
                <w:bCs/>
                <w:sz w:val="24"/>
                <w:szCs w:val="24"/>
              </w:rPr>
              <w:t>Ombudsman for children, Dr Niall Muldoon, Ukrainian community support worker Mr Serhii Korbatsov, talks on training as a teacher with a disability and GOSHH providing a workshop on sexual health and well-being.</w:t>
            </w:r>
          </w:p>
          <w:p w14:paraId="7DB7999E" w14:textId="5F2C2708" w:rsidR="00D20F12" w:rsidRPr="00DE7E3C" w:rsidRDefault="00D20F12" w:rsidP="00DE7E3C">
            <w:pPr>
              <w:pStyle w:val="PhotoCaption"/>
              <w:spacing w:before="240"/>
              <w:rPr>
                <w:b/>
                <w:bCs/>
                <w:sz w:val="24"/>
                <w:szCs w:val="24"/>
              </w:rPr>
            </w:pPr>
            <w:r w:rsidRPr="00276083">
              <w:rPr>
                <w:b/>
                <w:bCs/>
                <w:color w:val="C00000"/>
                <w:sz w:val="24"/>
                <w:szCs w:val="24"/>
              </w:rPr>
              <w:t>The next DIEN event is on the 8</w:t>
            </w:r>
            <w:r w:rsidRPr="00276083">
              <w:rPr>
                <w:b/>
                <w:bCs/>
                <w:color w:val="C00000"/>
                <w:sz w:val="24"/>
                <w:szCs w:val="24"/>
                <w:vertAlign w:val="superscript"/>
              </w:rPr>
              <w:t>th</w:t>
            </w:r>
            <w:r w:rsidRPr="00276083">
              <w:rPr>
                <w:b/>
                <w:bCs/>
                <w:color w:val="C00000"/>
                <w:sz w:val="24"/>
                <w:szCs w:val="24"/>
              </w:rPr>
              <w:t xml:space="preserve"> of March in Atlantic Technological University (ATU) in Sligo.</w:t>
            </w:r>
          </w:p>
        </w:tc>
      </w:tr>
      <w:tr w:rsidR="005F4830" w:rsidRPr="007212EC" w14:paraId="28295C4A" w14:textId="77777777" w:rsidTr="00576CD6">
        <w:trPr>
          <w:trHeight w:val="1709"/>
        </w:trPr>
        <w:tc>
          <w:tcPr>
            <w:tcW w:w="61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0CDE4DD" w14:textId="77777777" w:rsidR="005F4830" w:rsidRPr="007212EC" w:rsidRDefault="005F4830" w:rsidP="005F4830">
            <w:pPr>
              <w:pStyle w:val="PhotoCaption"/>
              <w:rPr>
                <w:color w:val="000000" w:themeColor="text1"/>
              </w:rPr>
            </w:pPr>
          </w:p>
        </w:tc>
        <w:tc>
          <w:tcPr>
            <w:tcW w:w="934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05D1DE09" w14:textId="77777777" w:rsidR="005F4830" w:rsidRPr="007212EC" w:rsidRDefault="005F4830" w:rsidP="00457B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B851C" w14:textId="77777777" w:rsidR="00690639" w:rsidRDefault="00690639" w:rsidP="00690639">
            <w:pPr>
              <w:pStyle w:val="SmallArticleSubtitle"/>
              <w:jc w:val="both"/>
              <w:rPr>
                <w:b/>
                <w:color w:val="002060"/>
                <w:sz w:val="36"/>
                <w:szCs w:val="24"/>
              </w:rPr>
            </w:pPr>
          </w:p>
          <w:p w14:paraId="47B5E545" w14:textId="4FFB7473" w:rsidR="00690639" w:rsidRPr="00873847" w:rsidRDefault="00276083" w:rsidP="00690639">
            <w:pPr>
              <w:pStyle w:val="SmallArticleSubtitle"/>
              <w:spacing w:after="24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CAF309F" wp14:editId="744CE5CC">
                  <wp:extent cx="3928952" cy="29464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3-10-14 at 15.10.20 (8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558" cy="299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830" w:rsidRPr="007212EC" w14:paraId="2607FB4E" w14:textId="77777777" w:rsidTr="00276083">
        <w:trPr>
          <w:trHeight w:val="768"/>
        </w:trPr>
        <w:tc>
          <w:tcPr>
            <w:tcW w:w="61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5C63CA7" w14:textId="77777777" w:rsidR="005F4830" w:rsidRPr="007212EC" w:rsidRDefault="005F4830" w:rsidP="005F4830">
            <w:pPr>
              <w:pStyle w:val="PhotoCaption"/>
              <w:rPr>
                <w:color w:val="000000" w:themeColor="text1"/>
              </w:rPr>
            </w:pPr>
          </w:p>
        </w:tc>
        <w:tc>
          <w:tcPr>
            <w:tcW w:w="93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3111AE3B" w14:textId="77777777" w:rsidR="005F4830" w:rsidRPr="007212EC" w:rsidRDefault="005F4830" w:rsidP="00457B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C5ECE" w14:textId="63DF0AE3" w:rsidR="005F4830" w:rsidRDefault="005F4830" w:rsidP="0003553A"/>
        </w:tc>
        <w:tc>
          <w:tcPr>
            <w:tcW w:w="327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</w:tcMar>
            <w:vAlign w:val="center"/>
          </w:tcPr>
          <w:p w14:paraId="191DC47F" w14:textId="237351EE" w:rsidR="005F4830" w:rsidRPr="00875B67" w:rsidRDefault="005F4830" w:rsidP="0003553A">
            <w:pPr>
              <w:rPr>
                <w:b/>
                <w:bCs/>
              </w:rPr>
            </w:pPr>
          </w:p>
        </w:tc>
      </w:tr>
      <w:tr w:rsidR="00A06CF9" w:rsidRPr="007212EC" w14:paraId="26922A53" w14:textId="77777777" w:rsidTr="00B716B4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6438" w:type="dxa"/>
            <w:gridSpan w:val="3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5427AD54" w14:textId="77777777" w:rsidR="00DE7E3C" w:rsidRDefault="00DE7E3C" w:rsidP="00A06CF9">
            <w:pPr>
              <w:pStyle w:val="NoSpacing"/>
            </w:pPr>
          </w:p>
          <w:p w14:paraId="0041110C" w14:textId="6F56131A" w:rsidR="00276083" w:rsidRPr="007212EC" w:rsidRDefault="00276083" w:rsidP="00A06CF9">
            <w:pPr>
              <w:pStyle w:val="NoSpacing"/>
            </w:pPr>
          </w:p>
        </w:tc>
        <w:tc>
          <w:tcPr>
            <w:tcW w:w="10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EC2C9" w14:textId="6F068723" w:rsidR="00276083" w:rsidRDefault="00276083" w:rsidP="00276083">
            <w:pPr>
              <w:pStyle w:val="Footer"/>
              <w:jc w:val="left"/>
            </w:pPr>
            <w:r>
              <w:lastRenderedPageBreak/>
              <w:t xml:space="preserve">  </w:t>
            </w:r>
            <w:r w:rsidR="00B716B4">
              <w:t>Page 1</w:t>
            </w:r>
          </w:p>
          <w:p w14:paraId="2F06DD07" w14:textId="77777777" w:rsidR="00276083" w:rsidRDefault="00276083" w:rsidP="00276083">
            <w:pPr>
              <w:pStyle w:val="Footer"/>
              <w:jc w:val="left"/>
            </w:pPr>
            <w:r>
              <w:lastRenderedPageBreak/>
              <w:t xml:space="preserve">   </w:t>
            </w:r>
          </w:p>
          <w:p w14:paraId="5B37BC92" w14:textId="63A25C00" w:rsidR="00A06CF9" w:rsidRPr="0010319C" w:rsidRDefault="00276083" w:rsidP="00276083">
            <w:pPr>
              <w:pStyle w:val="Footer"/>
              <w:jc w:val="left"/>
            </w:pPr>
            <w:r>
              <w:t xml:space="preserve">   </w:t>
            </w:r>
            <w:r w:rsidR="00A06CF9" w:rsidRPr="0010319C">
              <w:t>Page</w:t>
            </w:r>
            <w:r w:rsidR="00A06CF9">
              <w:t xml:space="preserve"> </w:t>
            </w:r>
            <w:r w:rsidR="00455813">
              <w:t>2</w:t>
            </w:r>
          </w:p>
        </w:tc>
        <w:tc>
          <w:tcPr>
            <w:tcW w:w="5960" w:type="dxa"/>
            <w:gridSpan w:val="3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044A0443" w14:textId="77777777" w:rsidR="00A06CF9" w:rsidRPr="007212EC" w:rsidRDefault="00A06CF9" w:rsidP="00A06CF9">
            <w:pPr>
              <w:pStyle w:val="NoSpacing"/>
            </w:pPr>
          </w:p>
        </w:tc>
      </w:tr>
      <w:tr w:rsidR="00A06CF9" w:rsidRPr="007212EC" w14:paraId="1385F06E" w14:textId="77777777" w:rsidTr="00276083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6438" w:type="dxa"/>
            <w:gridSpan w:val="3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506E7D88" w14:textId="77777777" w:rsidR="00A06CF9" w:rsidRPr="007212EC" w:rsidRDefault="00A06CF9" w:rsidP="00A06CF9">
            <w:pPr>
              <w:pStyle w:val="NoSpacing"/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9D299E8" w14:textId="77777777" w:rsidR="00A06CF9" w:rsidRPr="007212EC" w:rsidRDefault="00A06CF9" w:rsidP="00A06CF9">
            <w:pPr>
              <w:pStyle w:val="NoSpacing"/>
            </w:pPr>
          </w:p>
        </w:tc>
        <w:tc>
          <w:tcPr>
            <w:tcW w:w="5960" w:type="dxa"/>
            <w:gridSpan w:val="3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5F672867" w14:textId="77777777" w:rsidR="00A06CF9" w:rsidRPr="007212EC" w:rsidRDefault="00A06CF9" w:rsidP="00A06CF9">
            <w:pPr>
              <w:pStyle w:val="NoSpacing"/>
            </w:pPr>
          </w:p>
        </w:tc>
      </w:tr>
    </w:tbl>
    <w:p w14:paraId="6231A96E" w14:textId="238D5EB3" w:rsidR="006A711B" w:rsidRPr="00276083" w:rsidRDefault="005F6B28" w:rsidP="00D24CB8">
      <w:pPr>
        <w:jc w:val="center"/>
        <w:rPr>
          <w:b/>
          <w:color w:val="ED7D31" w:themeColor="accent2"/>
          <w:sz w:val="40"/>
          <w:szCs w:val="32"/>
        </w:rPr>
      </w:pPr>
      <w:r w:rsidRPr="00276083">
        <w:rPr>
          <w:b/>
          <w:color w:val="ED7D31" w:themeColor="accent2"/>
          <w:sz w:val="40"/>
          <w:szCs w:val="32"/>
        </w:rPr>
        <w:t xml:space="preserve">Sexual, reproductive and well-being education </w:t>
      </w:r>
      <w:r w:rsidR="000F196E" w:rsidRPr="00276083">
        <w:rPr>
          <w:b/>
          <w:color w:val="ED7D31" w:themeColor="accent2"/>
          <w:sz w:val="40"/>
          <w:szCs w:val="32"/>
        </w:rPr>
        <w:t xml:space="preserve">and information </w:t>
      </w:r>
      <w:r w:rsidRPr="00276083">
        <w:rPr>
          <w:b/>
          <w:color w:val="ED7D31" w:themeColor="accent2"/>
          <w:sz w:val="40"/>
          <w:szCs w:val="32"/>
        </w:rPr>
        <w:t>sessions</w:t>
      </w:r>
    </w:p>
    <w:p w14:paraId="1553940D" w14:textId="71746402" w:rsidR="00631F61" w:rsidRPr="005F6B28" w:rsidRDefault="00D85FE0" w:rsidP="00A14878">
      <w:pPr>
        <w:jc w:val="center"/>
        <w:rPr>
          <w:b/>
          <w:color w:val="000000" w:themeColor="text1"/>
          <w:sz w:val="28"/>
          <w:szCs w:val="28"/>
        </w:rPr>
      </w:pPr>
      <w:r w:rsidRPr="00D85FE0">
        <w:rPr>
          <w:rFonts w:ascii="Calibri" w:eastAsia="Calibri" w:hAnsi="Calibri" w:cs="Times New Roman"/>
          <w:noProof/>
          <w:sz w:val="22"/>
          <w:lang w:val="en-IE"/>
        </w:rPr>
        <w:drawing>
          <wp:inline distT="0" distB="0" distL="0" distR="0" wp14:anchorId="73858564" wp14:editId="645B53D3">
            <wp:extent cx="1390650" cy="1287639"/>
            <wp:effectExtent l="0" t="0" r="0" b="8255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86" cy="13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FE0">
        <w:rPr>
          <w:rFonts w:ascii="Calibri" w:eastAsia="Calibri" w:hAnsi="Calibri" w:cs="Times New Roman"/>
          <w:noProof/>
          <w:sz w:val="22"/>
          <w:lang w:val="en-IE"/>
        </w:rPr>
        <w:drawing>
          <wp:inline distT="0" distB="0" distL="0" distR="0" wp14:anchorId="3F005323" wp14:editId="0A8244F4">
            <wp:extent cx="1409700" cy="1473415"/>
            <wp:effectExtent l="0" t="0" r="0" b="0"/>
            <wp:docPr id="4" name="Picture 4" descr="Image result for COSHH. Size: 177 x 185. Source: goshh.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SHH. Size: 177 x 185. Source: goshh.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49" cy="14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2AE3" w14:textId="17E8B259" w:rsidR="005F6B28" w:rsidRPr="006F3132" w:rsidRDefault="005F6B28" w:rsidP="00690639">
      <w:pPr>
        <w:spacing w:before="240"/>
        <w:rPr>
          <w:b/>
          <w:color w:val="000000" w:themeColor="text1"/>
          <w:sz w:val="28"/>
          <w:szCs w:val="28"/>
        </w:rPr>
      </w:pPr>
      <w:r w:rsidRPr="005F6B28">
        <w:rPr>
          <w:color w:val="000000" w:themeColor="text1"/>
          <w:sz w:val="28"/>
          <w:szCs w:val="28"/>
        </w:rPr>
        <w:t xml:space="preserve">We are collaborating with our colleagues in GOSHH (Gender Orientation Sexual Health HIV), Family Planning Services and a local GP to provide information, and education on services available to </w:t>
      </w:r>
      <w:r w:rsidR="00E55592">
        <w:rPr>
          <w:color w:val="000000" w:themeColor="text1"/>
          <w:sz w:val="28"/>
          <w:szCs w:val="28"/>
        </w:rPr>
        <w:t xml:space="preserve">migrant </w:t>
      </w:r>
      <w:r w:rsidRPr="005F6B28">
        <w:rPr>
          <w:color w:val="000000" w:themeColor="text1"/>
          <w:sz w:val="28"/>
          <w:szCs w:val="28"/>
        </w:rPr>
        <w:t>women in the area of sexual, reproductive health and women’s general well-being. There will be 4 sessions during the month of March 2024. See table below for dates, times and venues.</w:t>
      </w:r>
      <w:r w:rsidR="006F3132">
        <w:rPr>
          <w:color w:val="000000" w:themeColor="text1"/>
          <w:sz w:val="28"/>
          <w:szCs w:val="28"/>
        </w:rPr>
        <w:t xml:space="preserve"> </w:t>
      </w:r>
      <w:r w:rsidR="006F3132" w:rsidRPr="00690639">
        <w:rPr>
          <w:b/>
          <w:color w:val="00B050"/>
          <w:sz w:val="28"/>
          <w:szCs w:val="28"/>
        </w:rPr>
        <w:t>These events are FREE for migrant women</w:t>
      </w:r>
      <w:r w:rsidR="00E55592" w:rsidRPr="00690639">
        <w:rPr>
          <w:b/>
          <w:color w:val="00B050"/>
          <w:sz w:val="28"/>
          <w:szCs w:val="28"/>
        </w:rPr>
        <w:t xml:space="preserve"> to attend</w:t>
      </w:r>
      <w:r w:rsidR="006F3132" w:rsidRPr="00690639">
        <w:rPr>
          <w:b/>
          <w:color w:val="00B050"/>
          <w:sz w:val="28"/>
          <w:szCs w:val="28"/>
        </w:rPr>
        <w:t>.</w:t>
      </w:r>
    </w:p>
    <w:p w14:paraId="56FB2B87" w14:textId="36F2990A" w:rsidR="000770AC" w:rsidRPr="000770AC" w:rsidRDefault="00276083" w:rsidP="000770AC">
      <w:pPr>
        <w:rPr>
          <w:color w:val="000000" w:themeColor="text1"/>
          <w:sz w:val="28"/>
          <w:szCs w:val="28"/>
          <w:lang w:val="en-IE"/>
        </w:rPr>
      </w:pPr>
      <w:r w:rsidRPr="000770AC">
        <w:rPr>
          <w:noProof/>
          <w:color w:val="000000" w:themeColor="text1"/>
          <w:sz w:val="28"/>
          <w:szCs w:val="28"/>
          <w:lang w:val="en-IE"/>
        </w:rPr>
        <w:drawing>
          <wp:anchor distT="0" distB="0" distL="114300" distR="114300" simplePos="0" relativeHeight="251660288" behindDoc="0" locked="0" layoutInCell="1" allowOverlap="1" wp14:anchorId="20361CCA" wp14:editId="5C862756">
            <wp:simplePos x="0" y="0"/>
            <wp:positionH relativeFrom="column">
              <wp:posOffset>4453255</wp:posOffset>
            </wp:positionH>
            <wp:positionV relativeFrom="paragraph">
              <wp:posOffset>1264285</wp:posOffset>
            </wp:positionV>
            <wp:extent cx="4460875" cy="7186787"/>
            <wp:effectExtent l="0" t="0" r="0" b="0"/>
            <wp:wrapNone/>
            <wp:docPr id="11" name="Picture 11" descr="D:\MMCN\Migrant women and health\Education session\Posters\Full poster of education sessions - GOSHH &amp; MM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MCN\Migrant women and health\Education session\Posters\Full poster of education sessions - GOSHH &amp; MMC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718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FE0"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inline distT="0" distB="0" distL="0" distR="0" wp14:anchorId="2A303ECB" wp14:editId="0FE162F4">
                <wp:extent cx="5295900" cy="1123950"/>
                <wp:effectExtent l="0" t="0" r="0" b="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1123950"/>
                          <a:chOff x="0" y="81761"/>
                          <a:chExt cx="7556389" cy="216994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6394" y="81761"/>
                            <a:ext cx="2499995" cy="187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1877695"/>
                            <a:ext cx="2499995" cy="374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8177F0" w14:textId="2140708F" w:rsidR="00D85FE0" w:rsidRPr="00D85FE0" w:rsidRDefault="00D85FE0" w:rsidP="00D85F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303ECB" id="Group 8" o:spid="_x0000_s1026" style="width:417pt;height:88.5pt;mso-position-horizontal-relative:char;mso-position-vertical-relative:line" coordorigin=",817" coordsize="75563,2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0563;top:817;width:25000;height:18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18776;width:24999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698177F0" w14:textId="2140708F" w:rsidR="00D85FE0" w:rsidRPr="00D85FE0" w:rsidRDefault="00D85FE0" w:rsidP="00D85FE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681"/>
        <w:gridCol w:w="1769"/>
        <w:gridCol w:w="1553"/>
        <w:gridCol w:w="1827"/>
      </w:tblGrid>
      <w:tr w:rsidR="008E389A" w:rsidRPr="000770AC" w14:paraId="096C3CA0" w14:textId="77777777" w:rsidTr="00B71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</w:tcPr>
          <w:p w14:paraId="1E07E9A9" w14:textId="2060A6FA" w:rsidR="008E389A" w:rsidRPr="00B716B4" w:rsidRDefault="008E389A" w:rsidP="0029506C">
            <w:pPr>
              <w:rPr>
                <w:b w:val="0"/>
                <w:szCs w:val="24"/>
              </w:rPr>
            </w:pPr>
            <w:r w:rsidRPr="00B716B4">
              <w:rPr>
                <w:szCs w:val="24"/>
              </w:rPr>
              <w:t>Date</w:t>
            </w:r>
          </w:p>
        </w:tc>
        <w:tc>
          <w:tcPr>
            <w:tcW w:w="1769" w:type="dxa"/>
          </w:tcPr>
          <w:p w14:paraId="309BCC51" w14:textId="7D187DDC" w:rsidR="008E389A" w:rsidRPr="00B716B4" w:rsidRDefault="008E389A" w:rsidP="002950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B716B4">
              <w:rPr>
                <w:szCs w:val="24"/>
              </w:rPr>
              <w:t>Time</w:t>
            </w:r>
          </w:p>
        </w:tc>
        <w:tc>
          <w:tcPr>
            <w:tcW w:w="1553" w:type="dxa"/>
          </w:tcPr>
          <w:p w14:paraId="4AFB0C53" w14:textId="4286287A" w:rsidR="008E389A" w:rsidRPr="00B716B4" w:rsidRDefault="000770AC" w:rsidP="002950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B716B4">
              <w:rPr>
                <w:szCs w:val="24"/>
              </w:rPr>
              <w:t>Agency</w:t>
            </w:r>
          </w:p>
        </w:tc>
        <w:tc>
          <w:tcPr>
            <w:tcW w:w="1827" w:type="dxa"/>
          </w:tcPr>
          <w:p w14:paraId="63FA03AF" w14:textId="2B64897B" w:rsidR="008E389A" w:rsidRPr="00B716B4" w:rsidRDefault="008E389A" w:rsidP="002950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B716B4">
              <w:rPr>
                <w:szCs w:val="24"/>
              </w:rPr>
              <w:t>Venue</w:t>
            </w:r>
          </w:p>
        </w:tc>
      </w:tr>
      <w:tr w:rsidR="008E389A" w:rsidRPr="000770AC" w14:paraId="13A003FB" w14:textId="77777777" w:rsidTr="00B71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</w:tcPr>
          <w:p w14:paraId="185E76C2" w14:textId="21930819" w:rsidR="008E389A" w:rsidRPr="000770AC" w:rsidRDefault="00C96DAD" w:rsidP="0029506C">
            <w:pPr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 xml:space="preserve"> </w:t>
            </w:r>
            <w:r w:rsidR="008E389A" w:rsidRPr="000770AC">
              <w:rPr>
                <w:color w:val="000000" w:themeColor="text1"/>
                <w:szCs w:val="24"/>
              </w:rPr>
              <w:t>March</w:t>
            </w:r>
            <w:r w:rsidR="00631F61" w:rsidRPr="000770AC">
              <w:rPr>
                <w:color w:val="000000" w:themeColor="text1"/>
                <w:szCs w:val="24"/>
              </w:rPr>
              <w:t xml:space="preserve"> 1</w:t>
            </w:r>
            <w:r w:rsidR="00631F61" w:rsidRPr="000770AC">
              <w:rPr>
                <w:color w:val="000000" w:themeColor="text1"/>
                <w:szCs w:val="24"/>
                <w:vertAlign w:val="superscript"/>
              </w:rPr>
              <w:t>st</w:t>
            </w:r>
            <w:r w:rsidR="00631F61" w:rsidRPr="000770AC">
              <w:rPr>
                <w:color w:val="000000" w:themeColor="text1"/>
                <w:szCs w:val="24"/>
              </w:rPr>
              <w:t xml:space="preserve"> 2024</w:t>
            </w:r>
          </w:p>
        </w:tc>
        <w:tc>
          <w:tcPr>
            <w:tcW w:w="1769" w:type="dxa"/>
          </w:tcPr>
          <w:p w14:paraId="5A790C7C" w14:textId="2C992E4A" w:rsidR="008E389A" w:rsidRPr="000770AC" w:rsidRDefault="008E389A" w:rsidP="00295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9.30am Coffee &amp; registration</w:t>
            </w:r>
          </w:p>
          <w:p w14:paraId="7AFE9F87" w14:textId="3B65B749" w:rsidR="008E389A" w:rsidRPr="000770AC" w:rsidRDefault="008E389A" w:rsidP="00295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10am to 12.30pm - event</w:t>
            </w:r>
          </w:p>
        </w:tc>
        <w:tc>
          <w:tcPr>
            <w:tcW w:w="1553" w:type="dxa"/>
          </w:tcPr>
          <w:p w14:paraId="5E817AD5" w14:textId="15BD3293" w:rsidR="008E389A" w:rsidRPr="000770AC" w:rsidRDefault="00631F61" w:rsidP="00295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GOSHH</w:t>
            </w:r>
          </w:p>
        </w:tc>
        <w:tc>
          <w:tcPr>
            <w:tcW w:w="1827" w:type="dxa"/>
          </w:tcPr>
          <w:p w14:paraId="283823B9" w14:textId="28F15F53" w:rsidR="008E389A" w:rsidRPr="000770AC" w:rsidRDefault="008E389A" w:rsidP="00295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Absolute Hotel, Sir Harry’s Mall, Limerick</w:t>
            </w:r>
          </w:p>
          <w:p w14:paraId="153B00F2" w14:textId="6585085A" w:rsidR="008E389A" w:rsidRPr="000770AC" w:rsidRDefault="00F37580" w:rsidP="00295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hyperlink r:id="rId22" w:history="1">
              <w:r w:rsidR="008E389A" w:rsidRPr="000770AC">
                <w:rPr>
                  <w:color w:val="0000FF"/>
                  <w:szCs w:val="24"/>
                  <w:u w:val="single"/>
                </w:rPr>
                <w:t>4* Absolute Hotel | Official Website | Hotel in Limerick City Centre</w:t>
              </w:r>
            </w:hyperlink>
          </w:p>
        </w:tc>
      </w:tr>
      <w:tr w:rsidR="008E389A" w:rsidRPr="000770AC" w14:paraId="5A86B933" w14:textId="77777777" w:rsidTr="00B716B4">
        <w:trPr>
          <w:trHeight w:val="9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</w:tcPr>
          <w:p w14:paraId="7CC57345" w14:textId="3CC3BABC" w:rsidR="008E389A" w:rsidRPr="000770AC" w:rsidRDefault="008E389A" w:rsidP="0029506C">
            <w:pPr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March</w:t>
            </w:r>
            <w:r w:rsidR="00631F61" w:rsidRPr="000770AC">
              <w:rPr>
                <w:color w:val="000000" w:themeColor="text1"/>
                <w:szCs w:val="24"/>
              </w:rPr>
              <w:t xml:space="preserve"> 7</w:t>
            </w:r>
            <w:r w:rsidR="00631F61" w:rsidRPr="000770AC">
              <w:rPr>
                <w:color w:val="000000" w:themeColor="text1"/>
                <w:szCs w:val="24"/>
                <w:vertAlign w:val="superscript"/>
              </w:rPr>
              <w:t>th</w:t>
            </w:r>
            <w:r w:rsidR="00631F61" w:rsidRPr="000770AC">
              <w:rPr>
                <w:color w:val="000000" w:themeColor="text1"/>
                <w:szCs w:val="24"/>
              </w:rPr>
              <w:t xml:space="preserve"> 2024</w:t>
            </w:r>
          </w:p>
        </w:tc>
        <w:tc>
          <w:tcPr>
            <w:tcW w:w="1769" w:type="dxa"/>
          </w:tcPr>
          <w:p w14:paraId="47B5BFE9" w14:textId="77777777" w:rsidR="008E389A" w:rsidRPr="000770AC" w:rsidRDefault="008E389A" w:rsidP="001D4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9.30am Coffee &amp; registration</w:t>
            </w:r>
          </w:p>
          <w:p w14:paraId="3DE41C05" w14:textId="22902995" w:rsidR="008E389A" w:rsidRPr="000770AC" w:rsidRDefault="008E389A" w:rsidP="001D4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10am to 12.30pm - event</w:t>
            </w:r>
          </w:p>
        </w:tc>
        <w:tc>
          <w:tcPr>
            <w:tcW w:w="1553" w:type="dxa"/>
          </w:tcPr>
          <w:p w14:paraId="736DCD31" w14:textId="0B7B3C22" w:rsidR="008E389A" w:rsidRPr="000770AC" w:rsidRDefault="00631F61" w:rsidP="008E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GOSHH</w:t>
            </w:r>
          </w:p>
        </w:tc>
        <w:tc>
          <w:tcPr>
            <w:tcW w:w="1827" w:type="dxa"/>
          </w:tcPr>
          <w:p w14:paraId="30602BA8" w14:textId="28522BFA" w:rsidR="008E389A" w:rsidRPr="000770AC" w:rsidRDefault="008E389A" w:rsidP="008E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Absolute Hotel, Sir Harry’s Mall, Limerick</w:t>
            </w:r>
            <w:r w:rsidRPr="000770AC">
              <w:rPr>
                <w:rFonts w:ascii="Arial" w:hAnsi="Arial" w:cs="Arial"/>
                <w:color w:val="FFFFFF"/>
                <w:szCs w:val="24"/>
                <w:shd w:val="clear" w:color="auto" w:fill="FFFFFF"/>
              </w:rPr>
              <w:t>WP52</w:t>
            </w:r>
          </w:p>
          <w:p w14:paraId="7313D2B1" w14:textId="74778DBE" w:rsidR="008E389A" w:rsidRPr="000770AC" w:rsidRDefault="00F37580" w:rsidP="008E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hyperlink r:id="rId23" w:history="1">
              <w:r w:rsidR="008E389A" w:rsidRPr="000770AC">
                <w:rPr>
                  <w:color w:val="0000FF"/>
                  <w:szCs w:val="24"/>
                  <w:u w:val="single"/>
                </w:rPr>
                <w:t>4* Absolute Hotel | Official Website | Hotel in Limerick City Centre</w:t>
              </w:r>
            </w:hyperlink>
          </w:p>
        </w:tc>
      </w:tr>
      <w:tr w:rsidR="008E389A" w:rsidRPr="000770AC" w14:paraId="21888B00" w14:textId="77777777" w:rsidTr="00B71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</w:tcPr>
          <w:p w14:paraId="7D7BBEC1" w14:textId="7F6B9523" w:rsidR="008E389A" w:rsidRPr="000770AC" w:rsidRDefault="008E389A" w:rsidP="0029506C">
            <w:pPr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March 15</w:t>
            </w:r>
            <w:r w:rsidRPr="000770AC">
              <w:rPr>
                <w:color w:val="000000" w:themeColor="text1"/>
                <w:szCs w:val="24"/>
                <w:vertAlign w:val="superscript"/>
              </w:rPr>
              <w:t>th</w:t>
            </w:r>
            <w:r w:rsidRPr="000770AC">
              <w:rPr>
                <w:color w:val="000000" w:themeColor="text1"/>
                <w:szCs w:val="24"/>
              </w:rPr>
              <w:t xml:space="preserve"> 2024</w:t>
            </w:r>
          </w:p>
        </w:tc>
        <w:tc>
          <w:tcPr>
            <w:tcW w:w="1769" w:type="dxa"/>
          </w:tcPr>
          <w:p w14:paraId="0F980E1A" w14:textId="77777777" w:rsidR="008E389A" w:rsidRPr="000770AC" w:rsidRDefault="008E389A" w:rsidP="001D4E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9.30am Coffee &amp; registration</w:t>
            </w:r>
          </w:p>
          <w:p w14:paraId="0F51DB2B" w14:textId="5761AE2C" w:rsidR="008E389A" w:rsidRPr="000770AC" w:rsidRDefault="008E389A" w:rsidP="001D4E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10am to 12.30pm - event</w:t>
            </w:r>
          </w:p>
        </w:tc>
        <w:tc>
          <w:tcPr>
            <w:tcW w:w="1553" w:type="dxa"/>
          </w:tcPr>
          <w:p w14:paraId="78BBF162" w14:textId="46EF9156" w:rsidR="008E389A" w:rsidRPr="000770AC" w:rsidRDefault="00917F68" w:rsidP="008E3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 xml:space="preserve">Dr </w:t>
            </w:r>
            <w:proofErr w:type="spellStart"/>
            <w:r w:rsidRPr="000770AC">
              <w:rPr>
                <w:color w:val="000000" w:themeColor="text1"/>
                <w:szCs w:val="24"/>
              </w:rPr>
              <w:t>Negin</w:t>
            </w:r>
            <w:proofErr w:type="spellEnd"/>
            <w:r w:rsidRPr="000770AC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0770AC">
              <w:rPr>
                <w:color w:val="000000" w:themeColor="text1"/>
                <w:szCs w:val="24"/>
              </w:rPr>
              <w:t>Reyhani</w:t>
            </w:r>
            <w:proofErr w:type="spellEnd"/>
          </w:p>
          <w:p w14:paraId="16A63803" w14:textId="31D7C631" w:rsidR="00917F68" w:rsidRPr="000770AC" w:rsidRDefault="00917F68" w:rsidP="008E3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Women’s Health and well-being</w:t>
            </w:r>
          </w:p>
        </w:tc>
        <w:tc>
          <w:tcPr>
            <w:tcW w:w="1827" w:type="dxa"/>
          </w:tcPr>
          <w:p w14:paraId="5015920C" w14:textId="77777777" w:rsidR="00B716B4" w:rsidRDefault="008E389A" w:rsidP="00B71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Absolute Hotel, Sir Harry’s Mall, Limerick</w:t>
            </w:r>
          </w:p>
          <w:p w14:paraId="5251A735" w14:textId="448C2934" w:rsidR="008E389A" w:rsidRPr="000770AC" w:rsidRDefault="00F37580" w:rsidP="00B71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hyperlink r:id="rId24" w:history="1">
              <w:r w:rsidR="008E389A" w:rsidRPr="000770AC">
                <w:rPr>
                  <w:color w:val="0000FF"/>
                  <w:szCs w:val="24"/>
                  <w:u w:val="single"/>
                </w:rPr>
                <w:t>4* Absolute Hotel | Official Website | Hotel in Limerick City Centre</w:t>
              </w:r>
            </w:hyperlink>
          </w:p>
        </w:tc>
      </w:tr>
      <w:tr w:rsidR="008E389A" w:rsidRPr="000770AC" w14:paraId="308B183E" w14:textId="77777777" w:rsidTr="00B716B4">
        <w:trPr>
          <w:trHeight w:val="2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</w:tcPr>
          <w:p w14:paraId="0E494450" w14:textId="6C41CD11" w:rsidR="008E389A" w:rsidRPr="000770AC" w:rsidRDefault="008E389A" w:rsidP="0029506C">
            <w:pPr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March 19</w:t>
            </w:r>
            <w:r w:rsidRPr="000770AC">
              <w:rPr>
                <w:color w:val="000000" w:themeColor="text1"/>
                <w:szCs w:val="24"/>
                <w:vertAlign w:val="superscript"/>
              </w:rPr>
              <w:t>th</w:t>
            </w:r>
            <w:r w:rsidRPr="000770AC">
              <w:rPr>
                <w:color w:val="000000" w:themeColor="text1"/>
                <w:szCs w:val="24"/>
              </w:rPr>
              <w:t xml:space="preserve"> 2024</w:t>
            </w:r>
          </w:p>
        </w:tc>
        <w:tc>
          <w:tcPr>
            <w:tcW w:w="1769" w:type="dxa"/>
          </w:tcPr>
          <w:p w14:paraId="5963A6B3" w14:textId="77777777" w:rsidR="008E389A" w:rsidRPr="000770AC" w:rsidRDefault="008E389A" w:rsidP="001D4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9.30am Coffee &amp; registration</w:t>
            </w:r>
          </w:p>
          <w:p w14:paraId="2BCE6537" w14:textId="5EFEFD43" w:rsidR="008E389A" w:rsidRPr="000770AC" w:rsidRDefault="008E389A" w:rsidP="001D4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10am to 12.30pm - event</w:t>
            </w:r>
          </w:p>
        </w:tc>
        <w:tc>
          <w:tcPr>
            <w:tcW w:w="1553" w:type="dxa"/>
          </w:tcPr>
          <w:p w14:paraId="2DABCCB7" w14:textId="6F08AE6F" w:rsidR="008E389A" w:rsidRPr="000770AC" w:rsidRDefault="00917F68" w:rsidP="008E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Family Planning Services</w:t>
            </w:r>
          </w:p>
        </w:tc>
        <w:tc>
          <w:tcPr>
            <w:tcW w:w="1827" w:type="dxa"/>
          </w:tcPr>
          <w:p w14:paraId="1AE9CFAB" w14:textId="01BF9460" w:rsidR="008E389A" w:rsidRPr="000770AC" w:rsidRDefault="008E389A" w:rsidP="008E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0770AC">
              <w:rPr>
                <w:color w:val="000000" w:themeColor="text1"/>
                <w:szCs w:val="24"/>
              </w:rPr>
              <w:t>Absolute Hotel, Sir Harry’s Mall, Limerick</w:t>
            </w:r>
            <w:r w:rsidRPr="000770AC">
              <w:rPr>
                <w:rFonts w:ascii="Arial" w:hAnsi="Arial" w:cs="Arial"/>
                <w:color w:val="FFFFFF"/>
                <w:szCs w:val="24"/>
                <w:shd w:val="clear" w:color="auto" w:fill="FFFFFF"/>
              </w:rPr>
              <w:t>WP52</w:t>
            </w:r>
          </w:p>
          <w:p w14:paraId="280DB2A4" w14:textId="16D08DF1" w:rsidR="008E389A" w:rsidRPr="000770AC" w:rsidRDefault="00F37580" w:rsidP="008E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hyperlink r:id="rId25" w:history="1">
              <w:r w:rsidR="008E389A" w:rsidRPr="000770AC">
                <w:rPr>
                  <w:color w:val="0000FF"/>
                  <w:szCs w:val="24"/>
                  <w:u w:val="single"/>
                </w:rPr>
                <w:t>4* Absolute Hotel | Official Website | Hotel in Limerick City Centre</w:t>
              </w:r>
            </w:hyperlink>
          </w:p>
        </w:tc>
      </w:tr>
    </w:tbl>
    <w:p w14:paraId="67F8CF46" w14:textId="77777777" w:rsidR="00276083" w:rsidRDefault="00276083" w:rsidP="00276083">
      <w:pPr>
        <w:spacing w:after="0"/>
        <w:rPr>
          <w:rFonts w:ascii="Times New Roman" w:eastAsia="Times New Roman" w:hAnsi="Times New Roman" w:cs="Times New Roman"/>
          <w:szCs w:val="24"/>
          <w:lang w:val="en-IE" w:eastAsia="en-IE"/>
        </w:rPr>
      </w:pPr>
    </w:p>
    <w:p w14:paraId="23031697" w14:textId="77777777" w:rsidR="00276083" w:rsidRDefault="00276083" w:rsidP="00276083">
      <w:pPr>
        <w:spacing w:after="0"/>
        <w:rPr>
          <w:color w:val="000000" w:themeColor="text1"/>
          <w:sz w:val="28"/>
          <w:szCs w:val="28"/>
        </w:rPr>
      </w:pPr>
      <w:r w:rsidRPr="00276083">
        <w:rPr>
          <w:rFonts w:ascii="Times New Roman" w:eastAsia="Times New Roman" w:hAnsi="Times New Roman" w:cs="Times New Roman"/>
          <w:b/>
          <w:szCs w:val="24"/>
          <w:lang w:val="en-IE" w:eastAsia="en-IE"/>
        </w:rPr>
        <w:t>Registration link:</w:t>
      </w:r>
      <w:r>
        <w:rPr>
          <w:rFonts w:ascii="Times New Roman" w:eastAsia="Times New Roman" w:hAnsi="Times New Roman" w:cs="Times New Roman"/>
          <w:szCs w:val="24"/>
          <w:lang w:val="en-IE" w:eastAsia="en-IE"/>
        </w:rPr>
        <w:t xml:space="preserve"> </w:t>
      </w:r>
      <w:r w:rsidRPr="00276083">
        <w:rPr>
          <w:rFonts w:ascii="Times New Roman" w:eastAsia="Times New Roman" w:hAnsi="Times New Roman" w:cs="Times New Roman"/>
          <w:szCs w:val="24"/>
          <w:lang w:val="en-IE" w:eastAsia="en-IE"/>
        </w:rPr>
        <w:t>https://docs.google.com/forms/d/1sOmZ481Jwou1dx5Sk7KYAV_twb1rEXbtasLNOiEQN5k/</w:t>
      </w:r>
      <w:r w:rsidRPr="00276083">
        <w:rPr>
          <w:rFonts w:ascii="Times New Roman" w:eastAsia="Times New Roman" w:hAnsi="Times New Roman" w:cs="Times New Roman"/>
          <w:szCs w:val="24"/>
          <w:lang w:val="en-IE" w:eastAsia="en-IE"/>
        </w:rPr>
        <w:br w:type="textWrapping" w:clear="all"/>
      </w:r>
    </w:p>
    <w:p w14:paraId="6A6ACCFB" w14:textId="6DB7108E" w:rsidR="00276083" w:rsidRDefault="00631F61" w:rsidP="00276083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Please share these with </w:t>
      </w:r>
      <w:r w:rsidR="00E55592">
        <w:rPr>
          <w:color w:val="000000" w:themeColor="text1"/>
          <w:sz w:val="28"/>
          <w:szCs w:val="28"/>
        </w:rPr>
        <w:t xml:space="preserve">migrant </w:t>
      </w:r>
      <w:r>
        <w:rPr>
          <w:color w:val="000000" w:themeColor="text1"/>
          <w:sz w:val="28"/>
          <w:szCs w:val="28"/>
        </w:rPr>
        <w:t>women who may gain further information by attending these sessions.</w:t>
      </w:r>
      <w:r w:rsidR="00D85FE0">
        <w:rPr>
          <w:color w:val="000000" w:themeColor="text1"/>
          <w:sz w:val="28"/>
          <w:szCs w:val="28"/>
        </w:rPr>
        <w:t xml:space="preserve"> </w:t>
      </w:r>
      <w:r w:rsidR="00E55592">
        <w:rPr>
          <w:color w:val="000000" w:themeColor="text1"/>
          <w:sz w:val="28"/>
          <w:szCs w:val="28"/>
        </w:rPr>
        <w:t xml:space="preserve">You will need to register using the link on the official poster or via the QR code. </w:t>
      </w:r>
      <w:r w:rsidR="001704CE">
        <w:rPr>
          <w:color w:val="000000" w:themeColor="text1"/>
          <w:sz w:val="28"/>
          <w:szCs w:val="28"/>
        </w:rPr>
        <w:t>For further information please contact GOSHH (</w:t>
      </w:r>
      <w:r w:rsidR="00A14878">
        <w:rPr>
          <w:color w:val="000000" w:themeColor="text1"/>
          <w:sz w:val="28"/>
          <w:szCs w:val="28"/>
        </w:rPr>
        <w:t>061 314 354</w:t>
      </w:r>
      <w:r w:rsidR="001704CE">
        <w:rPr>
          <w:color w:val="000000" w:themeColor="text1"/>
          <w:sz w:val="28"/>
          <w:szCs w:val="28"/>
        </w:rPr>
        <w:t>) or David Chisanga, MMCN</w:t>
      </w:r>
      <w:r w:rsidR="00276083">
        <w:rPr>
          <w:color w:val="000000" w:themeColor="text1"/>
          <w:sz w:val="28"/>
          <w:szCs w:val="28"/>
        </w:rPr>
        <w:t xml:space="preserve"> </w:t>
      </w:r>
      <w:r w:rsidR="001704CE">
        <w:rPr>
          <w:color w:val="000000" w:themeColor="text1"/>
          <w:sz w:val="28"/>
          <w:szCs w:val="28"/>
        </w:rPr>
        <w:t>(</w:t>
      </w:r>
      <w:hyperlink r:id="rId26" w:history="1">
        <w:r w:rsidR="001704CE" w:rsidRPr="00B841AB">
          <w:rPr>
            <w:rStyle w:val="Hyperlink"/>
            <w:sz w:val="28"/>
            <w:szCs w:val="28"/>
          </w:rPr>
          <w:t>chisangaday@gmail.com</w:t>
        </w:r>
      </w:hyperlink>
      <w:r w:rsidR="001704CE">
        <w:rPr>
          <w:color w:val="000000" w:themeColor="text1"/>
          <w:sz w:val="28"/>
          <w:szCs w:val="28"/>
        </w:rPr>
        <w:t xml:space="preserve">). </w:t>
      </w:r>
    </w:p>
    <w:p w14:paraId="0A469BAE" w14:textId="16E1A391" w:rsidR="005F6B28" w:rsidRPr="00276083" w:rsidRDefault="00D85FE0" w:rsidP="00276083">
      <w:pPr>
        <w:spacing w:before="240"/>
        <w:rPr>
          <w:color w:val="000000" w:themeColor="text1"/>
          <w:sz w:val="28"/>
          <w:szCs w:val="28"/>
        </w:rPr>
      </w:pPr>
      <w:r w:rsidRPr="00276083">
        <w:rPr>
          <w:color w:val="000000" w:themeColor="text1"/>
          <w:sz w:val="28"/>
          <w:szCs w:val="28"/>
        </w:rPr>
        <w:t>Many thanks</w:t>
      </w:r>
      <w:r w:rsidR="00A06EEB" w:rsidRPr="00276083">
        <w:rPr>
          <w:color w:val="000000" w:themeColor="text1"/>
          <w:sz w:val="28"/>
          <w:szCs w:val="28"/>
        </w:rPr>
        <w:t xml:space="preserve"> – Santhi Corcoran &amp; Ann Piercy, Chairs </w:t>
      </w:r>
      <w:r w:rsidR="00D24CB8" w:rsidRPr="00276083">
        <w:rPr>
          <w:color w:val="000000" w:themeColor="text1"/>
          <w:sz w:val="28"/>
          <w:szCs w:val="28"/>
        </w:rPr>
        <w:t xml:space="preserve">- </w:t>
      </w:r>
      <w:r w:rsidR="00A06EEB" w:rsidRPr="00276083">
        <w:rPr>
          <w:color w:val="000000" w:themeColor="text1"/>
          <w:sz w:val="28"/>
          <w:szCs w:val="28"/>
        </w:rPr>
        <w:t>MMCN</w:t>
      </w:r>
      <w:r w:rsidRPr="00276083">
        <w:rPr>
          <w:color w:val="000000" w:themeColor="text1"/>
          <w:sz w:val="28"/>
          <w:szCs w:val="28"/>
        </w:rPr>
        <w:t>.</w:t>
      </w:r>
    </w:p>
    <w:tbl>
      <w:tblPr>
        <w:tblStyle w:val="TableGrid"/>
        <w:tblW w:w="13478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8"/>
      </w:tblGrid>
      <w:tr w:rsidR="00690639" w:rsidRPr="007212EC" w14:paraId="2F90CA67" w14:textId="77777777" w:rsidTr="00945061">
        <w:trPr>
          <w:trHeight w:val="20"/>
        </w:trPr>
        <w:tc>
          <w:tcPr>
            <w:tcW w:w="13478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</w:rPr>
              <w:id w:val="-1134256221"/>
              <w:placeholder>
                <w:docPart w:val="90290BF45A7C465580BE304B4986EA55"/>
              </w:placeholder>
              <w15:appearance w15:val="hidden"/>
            </w:sdtPr>
            <w:sdtEndPr/>
            <w:sdtContent>
              <w:p w14:paraId="69249E18" w14:textId="77777777" w:rsidR="00276083" w:rsidRDefault="00276083" w:rsidP="00690639">
                <w:pPr>
                  <w:pStyle w:val="NoSpacing"/>
                  <w:rPr>
                    <w:sz w:val="24"/>
                  </w:rPr>
                </w:pPr>
              </w:p>
              <w:p w14:paraId="156DC7A5" w14:textId="48867433" w:rsidR="00690639" w:rsidRPr="00276083" w:rsidRDefault="00690639" w:rsidP="00690639">
                <w:pPr>
                  <w:pStyle w:val="NoSpacing"/>
                  <w:rPr>
                    <w:sz w:val="24"/>
                  </w:rPr>
                </w:pPr>
                <w:r w:rsidRPr="00276083">
                  <w:rPr>
                    <w:b/>
                    <w:sz w:val="24"/>
                  </w:rPr>
                  <w:t xml:space="preserve">MMCN Newsletter                                  </w:t>
                </w:r>
                <w:r w:rsidRPr="00276083">
                  <w:rPr>
                    <w:sz w:val="24"/>
                  </w:rPr>
                  <w:t xml:space="preserve">                      October 2023 – March 2024                                            </w:t>
                </w:r>
                <w:r w:rsidR="00276083">
                  <w:rPr>
                    <w:sz w:val="24"/>
                  </w:rPr>
                  <w:t xml:space="preserve">        </w:t>
                </w:r>
                <w:r w:rsidRPr="00276083">
                  <w:rPr>
                    <w:sz w:val="24"/>
                  </w:rPr>
                  <w:t xml:space="preserve">     Issue: 3, Vol: 3</w:t>
                </w:r>
              </w:p>
            </w:sdtContent>
          </w:sdt>
        </w:tc>
      </w:tr>
    </w:tbl>
    <w:p w14:paraId="10978DC1" w14:textId="77777777" w:rsidR="00690639" w:rsidRPr="000770AC" w:rsidRDefault="00690639" w:rsidP="00276083">
      <w:pPr>
        <w:rPr>
          <w:color w:val="000000" w:themeColor="text1"/>
          <w:sz w:val="28"/>
          <w:szCs w:val="28"/>
        </w:rPr>
      </w:pPr>
    </w:p>
    <w:sectPr w:rsidR="00690639" w:rsidRPr="000770AC" w:rsidSect="00276083">
      <w:pgSz w:w="15840" w:h="24480" w:code="3"/>
      <w:pgMar w:top="1418" w:right="1440" w:bottom="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1FF67" w14:textId="77777777" w:rsidR="00E86460" w:rsidRDefault="00E86460" w:rsidP="00554336">
      <w:pPr>
        <w:spacing w:after="0"/>
      </w:pPr>
      <w:r>
        <w:separator/>
      </w:r>
    </w:p>
  </w:endnote>
  <w:endnote w:type="continuationSeparator" w:id="0">
    <w:p w14:paraId="40F2197B" w14:textId="77777777" w:rsidR="00E86460" w:rsidRDefault="00E86460" w:rsidP="005543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B07DA" w14:textId="77777777" w:rsidR="00E86460" w:rsidRDefault="00E86460" w:rsidP="00554336">
      <w:pPr>
        <w:spacing w:after="0"/>
      </w:pPr>
      <w:r>
        <w:separator/>
      </w:r>
    </w:p>
  </w:footnote>
  <w:footnote w:type="continuationSeparator" w:id="0">
    <w:p w14:paraId="3F427CAE" w14:textId="77777777" w:rsidR="00E86460" w:rsidRDefault="00E86460" w:rsidP="0055433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F39B8"/>
    <w:multiLevelType w:val="hybridMultilevel"/>
    <w:tmpl w:val="F48C5094"/>
    <w:lvl w:ilvl="0" w:tplc="F28CA4B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F72AD"/>
    <w:multiLevelType w:val="hybridMultilevel"/>
    <w:tmpl w:val="71A67F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4092F"/>
    <w:multiLevelType w:val="hybridMultilevel"/>
    <w:tmpl w:val="2B98D4DC"/>
    <w:lvl w:ilvl="0" w:tplc="25384C4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228"/>
    <w:rsid w:val="000064BF"/>
    <w:rsid w:val="000139C1"/>
    <w:rsid w:val="00015939"/>
    <w:rsid w:val="0001620C"/>
    <w:rsid w:val="00030929"/>
    <w:rsid w:val="0003553A"/>
    <w:rsid w:val="0005020C"/>
    <w:rsid w:val="00052781"/>
    <w:rsid w:val="0006010D"/>
    <w:rsid w:val="00061A8E"/>
    <w:rsid w:val="00066BD3"/>
    <w:rsid w:val="000770AC"/>
    <w:rsid w:val="000821C8"/>
    <w:rsid w:val="0008417E"/>
    <w:rsid w:val="00086C23"/>
    <w:rsid w:val="00093F55"/>
    <w:rsid w:val="000970C8"/>
    <w:rsid w:val="000B08D7"/>
    <w:rsid w:val="000B7BC0"/>
    <w:rsid w:val="000B7E70"/>
    <w:rsid w:val="000C05B8"/>
    <w:rsid w:val="000C0F50"/>
    <w:rsid w:val="000C4253"/>
    <w:rsid w:val="000C492C"/>
    <w:rsid w:val="000C63FC"/>
    <w:rsid w:val="000D1612"/>
    <w:rsid w:val="000E1912"/>
    <w:rsid w:val="000E3A15"/>
    <w:rsid w:val="000E410F"/>
    <w:rsid w:val="000E47DF"/>
    <w:rsid w:val="000E707E"/>
    <w:rsid w:val="000F13BE"/>
    <w:rsid w:val="000F196E"/>
    <w:rsid w:val="000F3105"/>
    <w:rsid w:val="0010319C"/>
    <w:rsid w:val="001119CD"/>
    <w:rsid w:val="00120383"/>
    <w:rsid w:val="001222B3"/>
    <w:rsid w:val="00132576"/>
    <w:rsid w:val="00132CE5"/>
    <w:rsid w:val="00133D55"/>
    <w:rsid w:val="001432CC"/>
    <w:rsid w:val="001472EB"/>
    <w:rsid w:val="0015557C"/>
    <w:rsid w:val="00155BB5"/>
    <w:rsid w:val="001627B3"/>
    <w:rsid w:val="001704CE"/>
    <w:rsid w:val="0017372B"/>
    <w:rsid w:val="00173FCF"/>
    <w:rsid w:val="00174B98"/>
    <w:rsid w:val="00175772"/>
    <w:rsid w:val="00196657"/>
    <w:rsid w:val="00196B33"/>
    <w:rsid w:val="001A1751"/>
    <w:rsid w:val="001A5A0A"/>
    <w:rsid w:val="001A5C71"/>
    <w:rsid w:val="001C268B"/>
    <w:rsid w:val="001C50D0"/>
    <w:rsid w:val="001D4E64"/>
    <w:rsid w:val="001D517B"/>
    <w:rsid w:val="001D7797"/>
    <w:rsid w:val="001E28C1"/>
    <w:rsid w:val="001F5567"/>
    <w:rsid w:val="001F62F5"/>
    <w:rsid w:val="001F657F"/>
    <w:rsid w:val="0020424D"/>
    <w:rsid w:val="002107A1"/>
    <w:rsid w:val="0021691D"/>
    <w:rsid w:val="00216B9C"/>
    <w:rsid w:val="00230183"/>
    <w:rsid w:val="002312EF"/>
    <w:rsid w:val="00237F02"/>
    <w:rsid w:val="002406DD"/>
    <w:rsid w:val="0024208C"/>
    <w:rsid w:val="00255F24"/>
    <w:rsid w:val="00256703"/>
    <w:rsid w:val="002746CA"/>
    <w:rsid w:val="00275735"/>
    <w:rsid w:val="00276083"/>
    <w:rsid w:val="002768F0"/>
    <w:rsid w:val="0028351F"/>
    <w:rsid w:val="00284C66"/>
    <w:rsid w:val="00287111"/>
    <w:rsid w:val="002942F9"/>
    <w:rsid w:val="0029506C"/>
    <w:rsid w:val="002952C6"/>
    <w:rsid w:val="00296A3E"/>
    <w:rsid w:val="002A6AF8"/>
    <w:rsid w:val="002A76D9"/>
    <w:rsid w:val="002B1B93"/>
    <w:rsid w:val="002B3EDF"/>
    <w:rsid w:val="002B6B65"/>
    <w:rsid w:val="002C46CD"/>
    <w:rsid w:val="002C4E97"/>
    <w:rsid w:val="002C712F"/>
    <w:rsid w:val="002E12BE"/>
    <w:rsid w:val="002E400F"/>
    <w:rsid w:val="00305529"/>
    <w:rsid w:val="00315FD9"/>
    <w:rsid w:val="0031609F"/>
    <w:rsid w:val="00323F8B"/>
    <w:rsid w:val="0032737D"/>
    <w:rsid w:val="00327B96"/>
    <w:rsid w:val="00327F09"/>
    <w:rsid w:val="00331FF6"/>
    <w:rsid w:val="00333A87"/>
    <w:rsid w:val="00353DCE"/>
    <w:rsid w:val="00362C30"/>
    <w:rsid w:val="00362F69"/>
    <w:rsid w:val="00386B76"/>
    <w:rsid w:val="00387D7F"/>
    <w:rsid w:val="003A2058"/>
    <w:rsid w:val="003A2F2B"/>
    <w:rsid w:val="003B3774"/>
    <w:rsid w:val="003B3B75"/>
    <w:rsid w:val="003B580F"/>
    <w:rsid w:val="003C072C"/>
    <w:rsid w:val="003C118D"/>
    <w:rsid w:val="003C148F"/>
    <w:rsid w:val="003C252E"/>
    <w:rsid w:val="003C4ACB"/>
    <w:rsid w:val="003C55A4"/>
    <w:rsid w:val="003E0014"/>
    <w:rsid w:val="003E07AA"/>
    <w:rsid w:val="003E759E"/>
    <w:rsid w:val="003F4C0F"/>
    <w:rsid w:val="003F544A"/>
    <w:rsid w:val="00405C5C"/>
    <w:rsid w:val="00410A89"/>
    <w:rsid w:val="00415A82"/>
    <w:rsid w:val="00427787"/>
    <w:rsid w:val="0043647B"/>
    <w:rsid w:val="00455813"/>
    <w:rsid w:val="0045685D"/>
    <w:rsid w:val="004569B8"/>
    <w:rsid w:val="00460859"/>
    <w:rsid w:val="004831AD"/>
    <w:rsid w:val="00486342"/>
    <w:rsid w:val="004B4571"/>
    <w:rsid w:val="004C3DF2"/>
    <w:rsid w:val="004D1721"/>
    <w:rsid w:val="004D1817"/>
    <w:rsid w:val="004D33E8"/>
    <w:rsid w:val="004D4C02"/>
    <w:rsid w:val="004E04FC"/>
    <w:rsid w:val="004E1DAF"/>
    <w:rsid w:val="004E63BA"/>
    <w:rsid w:val="004F281F"/>
    <w:rsid w:val="004F4BEB"/>
    <w:rsid w:val="004F5AED"/>
    <w:rsid w:val="004F74DD"/>
    <w:rsid w:val="0050067A"/>
    <w:rsid w:val="00502068"/>
    <w:rsid w:val="005056FC"/>
    <w:rsid w:val="00507968"/>
    <w:rsid w:val="00527FE0"/>
    <w:rsid w:val="0053589F"/>
    <w:rsid w:val="0054348D"/>
    <w:rsid w:val="00543C35"/>
    <w:rsid w:val="00554336"/>
    <w:rsid w:val="00555AF2"/>
    <w:rsid w:val="00566C26"/>
    <w:rsid w:val="005706B7"/>
    <w:rsid w:val="00575C13"/>
    <w:rsid w:val="00576CD6"/>
    <w:rsid w:val="00590DC3"/>
    <w:rsid w:val="005946E5"/>
    <w:rsid w:val="005956D6"/>
    <w:rsid w:val="005A1800"/>
    <w:rsid w:val="005A78B4"/>
    <w:rsid w:val="005B3643"/>
    <w:rsid w:val="005B7C41"/>
    <w:rsid w:val="005C502F"/>
    <w:rsid w:val="005C6E6F"/>
    <w:rsid w:val="005E1B08"/>
    <w:rsid w:val="005E2DC0"/>
    <w:rsid w:val="005F2B1B"/>
    <w:rsid w:val="005F415C"/>
    <w:rsid w:val="005F4830"/>
    <w:rsid w:val="005F6B28"/>
    <w:rsid w:val="00612C71"/>
    <w:rsid w:val="00622D79"/>
    <w:rsid w:val="0062358A"/>
    <w:rsid w:val="00624F21"/>
    <w:rsid w:val="00630CF2"/>
    <w:rsid w:val="00631F61"/>
    <w:rsid w:val="00641D65"/>
    <w:rsid w:val="0066055C"/>
    <w:rsid w:val="006608C8"/>
    <w:rsid w:val="00662BEA"/>
    <w:rsid w:val="00664133"/>
    <w:rsid w:val="00667FF3"/>
    <w:rsid w:val="00690639"/>
    <w:rsid w:val="006926DA"/>
    <w:rsid w:val="00692D2D"/>
    <w:rsid w:val="006931FE"/>
    <w:rsid w:val="006A0FA7"/>
    <w:rsid w:val="006A2AF0"/>
    <w:rsid w:val="006A3346"/>
    <w:rsid w:val="006A711B"/>
    <w:rsid w:val="006B52E6"/>
    <w:rsid w:val="006C0B7A"/>
    <w:rsid w:val="006E2F9B"/>
    <w:rsid w:val="006E7170"/>
    <w:rsid w:val="006F2F91"/>
    <w:rsid w:val="006F3132"/>
    <w:rsid w:val="0070526E"/>
    <w:rsid w:val="007123AA"/>
    <w:rsid w:val="00715708"/>
    <w:rsid w:val="00715A5A"/>
    <w:rsid w:val="007204C9"/>
    <w:rsid w:val="007212EC"/>
    <w:rsid w:val="00725CB2"/>
    <w:rsid w:val="00727546"/>
    <w:rsid w:val="0073163D"/>
    <w:rsid w:val="00731CAE"/>
    <w:rsid w:val="007334B3"/>
    <w:rsid w:val="00733B3B"/>
    <w:rsid w:val="00741368"/>
    <w:rsid w:val="00743839"/>
    <w:rsid w:val="00744BAE"/>
    <w:rsid w:val="0074723D"/>
    <w:rsid w:val="00762228"/>
    <w:rsid w:val="0077279E"/>
    <w:rsid w:val="00773C51"/>
    <w:rsid w:val="00786A41"/>
    <w:rsid w:val="00794C1C"/>
    <w:rsid w:val="0079573D"/>
    <w:rsid w:val="00796FAE"/>
    <w:rsid w:val="007A4B37"/>
    <w:rsid w:val="007A4BB8"/>
    <w:rsid w:val="007B05E8"/>
    <w:rsid w:val="007B223E"/>
    <w:rsid w:val="007B5DCC"/>
    <w:rsid w:val="007C06B7"/>
    <w:rsid w:val="007C10B3"/>
    <w:rsid w:val="007C3F0B"/>
    <w:rsid w:val="007D58D4"/>
    <w:rsid w:val="007D6A71"/>
    <w:rsid w:val="007D6D74"/>
    <w:rsid w:val="007D6DBE"/>
    <w:rsid w:val="007E141B"/>
    <w:rsid w:val="007E1630"/>
    <w:rsid w:val="007E4FD5"/>
    <w:rsid w:val="007E628C"/>
    <w:rsid w:val="007E78A1"/>
    <w:rsid w:val="007E7EB8"/>
    <w:rsid w:val="007F5D1C"/>
    <w:rsid w:val="007F6234"/>
    <w:rsid w:val="00800A0F"/>
    <w:rsid w:val="008016E2"/>
    <w:rsid w:val="00807716"/>
    <w:rsid w:val="00813EA3"/>
    <w:rsid w:val="00823752"/>
    <w:rsid w:val="00826103"/>
    <w:rsid w:val="00830DC5"/>
    <w:rsid w:val="0083111F"/>
    <w:rsid w:val="00850158"/>
    <w:rsid w:val="0085711B"/>
    <w:rsid w:val="008571EB"/>
    <w:rsid w:val="00863E1E"/>
    <w:rsid w:val="00864FBB"/>
    <w:rsid w:val="00865F74"/>
    <w:rsid w:val="00873847"/>
    <w:rsid w:val="00873FDD"/>
    <w:rsid w:val="008742BF"/>
    <w:rsid w:val="00875B67"/>
    <w:rsid w:val="00877DB3"/>
    <w:rsid w:val="008848D5"/>
    <w:rsid w:val="0089013B"/>
    <w:rsid w:val="0089088C"/>
    <w:rsid w:val="00896E10"/>
    <w:rsid w:val="008A560A"/>
    <w:rsid w:val="008A645C"/>
    <w:rsid w:val="008A790D"/>
    <w:rsid w:val="008B310F"/>
    <w:rsid w:val="008B348C"/>
    <w:rsid w:val="008B64A3"/>
    <w:rsid w:val="008C055B"/>
    <w:rsid w:val="008C0AD6"/>
    <w:rsid w:val="008C2C11"/>
    <w:rsid w:val="008D4A3C"/>
    <w:rsid w:val="008D6766"/>
    <w:rsid w:val="008D757B"/>
    <w:rsid w:val="008E0A2E"/>
    <w:rsid w:val="008E389A"/>
    <w:rsid w:val="008F75D6"/>
    <w:rsid w:val="009010EB"/>
    <w:rsid w:val="009047BC"/>
    <w:rsid w:val="00912DB4"/>
    <w:rsid w:val="009151EB"/>
    <w:rsid w:val="0091599E"/>
    <w:rsid w:val="00915F67"/>
    <w:rsid w:val="00917F68"/>
    <w:rsid w:val="00924D27"/>
    <w:rsid w:val="00927A6F"/>
    <w:rsid w:val="00940DDA"/>
    <w:rsid w:val="00946089"/>
    <w:rsid w:val="00953B20"/>
    <w:rsid w:val="00957478"/>
    <w:rsid w:val="00962AA5"/>
    <w:rsid w:val="0096481A"/>
    <w:rsid w:val="009768A3"/>
    <w:rsid w:val="009912BE"/>
    <w:rsid w:val="00994C68"/>
    <w:rsid w:val="009A033F"/>
    <w:rsid w:val="009A03FD"/>
    <w:rsid w:val="009A268A"/>
    <w:rsid w:val="009A2876"/>
    <w:rsid w:val="009A7638"/>
    <w:rsid w:val="009B2E43"/>
    <w:rsid w:val="009B31BA"/>
    <w:rsid w:val="009B66A2"/>
    <w:rsid w:val="009B7D83"/>
    <w:rsid w:val="009C26BE"/>
    <w:rsid w:val="009C5C13"/>
    <w:rsid w:val="009C6DEC"/>
    <w:rsid w:val="009D34FD"/>
    <w:rsid w:val="009D3B7C"/>
    <w:rsid w:val="009D5E5F"/>
    <w:rsid w:val="009E409B"/>
    <w:rsid w:val="009F0B7E"/>
    <w:rsid w:val="009F0EB8"/>
    <w:rsid w:val="009F4A41"/>
    <w:rsid w:val="00A0465D"/>
    <w:rsid w:val="00A0596F"/>
    <w:rsid w:val="00A06CF9"/>
    <w:rsid w:val="00A06EEB"/>
    <w:rsid w:val="00A14878"/>
    <w:rsid w:val="00A1EDDC"/>
    <w:rsid w:val="00A26E53"/>
    <w:rsid w:val="00A3229C"/>
    <w:rsid w:val="00A36549"/>
    <w:rsid w:val="00A37A05"/>
    <w:rsid w:val="00A406B7"/>
    <w:rsid w:val="00A46549"/>
    <w:rsid w:val="00A4662E"/>
    <w:rsid w:val="00A491B1"/>
    <w:rsid w:val="00A54006"/>
    <w:rsid w:val="00A61945"/>
    <w:rsid w:val="00A70242"/>
    <w:rsid w:val="00A7382A"/>
    <w:rsid w:val="00A74923"/>
    <w:rsid w:val="00A75893"/>
    <w:rsid w:val="00A7758D"/>
    <w:rsid w:val="00A85400"/>
    <w:rsid w:val="00A8638E"/>
    <w:rsid w:val="00A93B69"/>
    <w:rsid w:val="00AA5FE5"/>
    <w:rsid w:val="00AB2AA3"/>
    <w:rsid w:val="00AC117E"/>
    <w:rsid w:val="00AC42E5"/>
    <w:rsid w:val="00AD6239"/>
    <w:rsid w:val="00AD624E"/>
    <w:rsid w:val="00AE4980"/>
    <w:rsid w:val="00AF2EDF"/>
    <w:rsid w:val="00AF553C"/>
    <w:rsid w:val="00AF5F70"/>
    <w:rsid w:val="00AF6DF5"/>
    <w:rsid w:val="00B07394"/>
    <w:rsid w:val="00B1023C"/>
    <w:rsid w:val="00B22F0C"/>
    <w:rsid w:val="00B35BC7"/>
    <w:rsid w:val="00B4611F"/>
    <w:rsid w:val="00B523EA"/>
    <w:rsid w:val="00B53541"/>
    <w:rsid w:val="00B53FB6"/>
    <w:rsid w:val="00B560DE"/>
    <w:rsid w:val="00B716B4"/>
    <w:rsid w:val="00B767C0"/>
    <w:rsid w:val="00B81827"/>
    <w:rsid w:val="00B93C89"/>
    <w:rsid w:val="00BA1EAC"/>
    <w:rsid w:val="00BA563E"/>
    <w:rsid w:val="00BB1428"/>
    <w:rsid w:val="00BB5486"/>
    <w:rsid w:val="00BC1947"/>
    <w:rsid w:val="00BC6155"/>
    <w:rsid w:val="00BC64EC"/>
    <w:rsid w:val="00BD5C4E"/>
    <w:rsid w:val="00BD7BDE"/>
    <w:rsid w:val="00BE07C1"/>
    <w:rsid w:val="00BE1E30"/>
    <w:rsid w:val="00BF5EB9"/>
    <w:rsid w:val="00C0323D"/>
    <w:rsid w:val="00C07E8F"/>
    <w:rsid w:val="00C11F17"/>
    <w:rsid w:val="00C240B9"/>
    <w:rsid w:val="00C30B77"/>
    <w:rsid w:val="00C31B6D"/>
    <w:rsid w:val="00C57F22"/>
    <w:rsid w:val="00C6249E"/>
    <w:rsid w:val="00C64705"/>
    <w:rsid w:val="00C658FD"/>
    <w:rsid w:val="00C67ED5"/>
    <w:rsid w:val="00C70C6A"/>
    <w:rsid w:val="00C7161B"/>
    <w:rsid w:val="00C71690"/>
    <w:rsid w:val="00C71E9D"/>
    <w:rsid w:val="00C76D20"/>
    <w:rsid w:val="00C801BA"/>
    <w:rsid w:val="00C8086C"/>
    <w:rsid w:val="00C80916"/>
    <w:rsid w:val="00C85B4A"/>
    <w:rsid w:val="00C90E99"/>
    <w:rsid w:val="00C90FFE"/>
    <w:rsid w:val="00C94726"/>
    <w:rsid w:val="00C95CCD"/>
    <w:rsid w:val="00C96DAD"/>
    <w:rsid w:val="00CB0CB1"/>
    <w:rsid w:val="00CB19CE"/>
    <w:rsid w:val="00CB4217"/>
    <w:rsid w:val="00CC3396"/>
    <w:rsid w:val="00CC37A7"/>
    <w:rsid w:val="00CD00E1"/>
    <w:rsid w:val="00CD238D"/>
    <w:rsid w:val="00CD4C47"/>
    <w:rsid w:val="00CE1F2C"/>
    <w:rsid w:val="00CE48CE"/>
    <w:rsid w:val="00CE49B2"/>
    <w:rsid w:val="00CE524C"/>
    <w:rsid w:val="00CF21D9"/>
    <w:rsid w:val="00CF34CD"/>
    <w:rsid w:val="00CF5018"/>
    <w:rsid w:val="00D0137E"/>
    <w:rsid w:val="00D04A0C"/>
    <w:rsid w:val="00D1612C"/>
    <w:rsid w:val="00D20F12"/>
    <w:rsid w:val="00D24CB8"/>
    <w:rsid w:val="00D30B97"/>
    <w:rsid w:val="00D30D96"/>
    <w:rsid w:val="00D31FCD"/>
    <w:rsid w:val="00D34FDB"/>
    <w:rsid w:val="00D36F3C"/>
    <w:rsid w:val="00D43240"/>
    <w:rsid w:val="00D46CDC"/>
    <w:rsid w:val="00D6304B"/>
    <w:rsid w:val="00D65052"/>
    <w:rsid w:val="00D676B3"/>
    <w:rsid w:val="00D67E44"/>
    <w:rsid w:val="00D73D8E"/>
    <w:rsid w:val="00D85FE0"/>
    <w:rsid w:val="00D8682F"/>
    <w:rsid w:val="00D90C37"/>
    <w:rsid w:val="00D91CFB"/>
    <w:rsid w:val="00D96437"/>
    <w:rsid w:val="00D97A51"/>
    <w:rsid w:val="00DA312F"/>
    <w:rsid w:val="00DC0702"/>
    <w:rsid w:val="00DC27FC"/>
    <w:rsid w:val="00DD7F4A"/>
    <w:rsid w:val="00DE3182"/>
    <w:rsid w:val="00DE502B"/>
    <w:rsid w:val="00DE7E3C"/>
    <w:rsid w:val="00DF0B54"/>
    <w:rsid w:val="00DF1BCE"/>
    <w:rsid w:val="00E014D5"/>
    <w:rsid w:val="00E01AA7"/>
    <w:rsid w:val="00E034A1"/>
    <w:rsid w:val="00E07F58"/>
    <w:rsid w:val="00E11A96"/>
    <w:rsid w:val="00E15328"/>
    <w:rsid w:val="00E412BE"/>
    <w:rsid w:val="00E41F5C"/>
    <w:rsid w:val="00E5347E"/>
    <w:rsid w:val="00E55592"/>
    <w:rsid w:val="00E6010D"/>
    <w:rsid w:val="00E61BD8"/>
    <w:rsid w:val="00E62ADB"/>
    <w:rsid w:val="00E64FC6"/>
    <w:rsid w:val="00E7662D"/>
    <w:rsid w:val="00E76771"/>
    <w:rsid w:val="00E86460"/>
    <w:rsid w:val="00E95D3E"/>
    <w:rsid w:val="00E97F89"/>
    <w:rsid w:val="00EA5F38"/>
    <w:rsid w:val="00EA7977"/>
    <w:rsid w:val="00EB2EF0"/>
    <w:rsid w:val="00EB7C0B"/>
    <w:rsid w:val="00ED3181"/>
    <w:rsid w:val="00ED7448"/>
    <w:rsid w:val="00EE7D8B"/>
    <w:rsid w:val="00EF0035"/>
    <w:rsid w:val="00EF1AFC"/>
    <w:rsid w:val="00EF37EC"/>
    <w:rsid w:val="00F0187D"/>
    <w:rsid w:val="00F23030"/>
    <w:rsid w:val="00F2367C"/>
    <w:rsid w:val="00F25E08"/>
    <w:rsid w:val="00F31919"/>
    <w:rsid w:val="00F333E3"/>
    <w:rsid w:val="00F37580"/>
    <w:rsid w:val="00F47AAC"/>
    <w:rsid w:val="00F52FB4"/>
    <w:rsid w:val="00F560AC"/>
    <w:rsid w:val="00F62B75"/>
    <w:rsid w:val="00F65654"/>
    <w:rsid w:val="00F66772"/>
    <w:rsid w:val="00F70FE9"/>
    <w:rsid w:val="00F7629D"/>
    <w:rsid w:val="00F963ED"/>
    <w:rsid w:val="00FA1C76"/>
    <w:rsid w:val="00FA6814"/>
    <w:rsid w:val="00FA79BF"/>
    <w:rsid w:val="00FB03B9"/>
    <w:rsid w:val="00FB0C16"/>
    <w:rsid w:val="00FC0993"/>
    <w:rsid w:val="00FD662F"/>
    <w:rsid w:val="00FE03A7"/>
    <w:rsid w:val="00FE0627"/>
    <w:rsid w:val="00FE1408"/>
    <w:rsid w:val="00FE2A70"/>
    <w:rsid w:val="00FE4EB4"/>
    <w:rsid w:val="00FE7547"/>
    <w:rsid w:val="00FE7833"/>
    <w:rsid w:val="00FE7ABD"/>
    <w:rsid w:val="00FF3F9D"/>
    <w:rsid w:val="00FF613B"/>
    <w:rsid w:val="5224718C"/>
    <w:rsid w:val="5B7DBDC4"/>
    <w:rsid w:val="670EF97C"/>
    <w:rsid w:val="6B61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8ABF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319C"/>
    <w:pPr>
      <w:spacing w:after="24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7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Name">
    <w:name w:val="Author Name"/>
    <w:basedOn w:val="Normal"/>
    <w:next w:val="Normal"/>
    <w:uiPriority w:val="12"/>
    <w:rsid w:val="009A2876"/>
    <w:pPr>
      <w:widowControl w:val="0"/>
      <w:pBdr>
        <w:bottom w:val="single" w:sz="8" w:space="6" w:color="808080" w:themeColor="background1" w:themeShade="80"/>
      </w:pBdr>
      <w:autoSpaceDE w:val="0"/>
      <w:autoSpaceDN w:val="0"/>
    </w:pPr>
    <w:rPr>
      <w:b/>
      <w:caps/>
      <w:szCs w:val="24"/>
    </w:rPr>
  </w:style>
  <w:style w:type="paragraph" w:styleId="Header">
    <w:name w:val="header"/>
    <w:basedOn w:val="Footer"/>
    <w:link w:val="HeaderChar"/>
    <w:uiPriority w:val="99"/>
    <w:rsid w:val="00CE1F2C"/>
    <w:rPr>
      <w:rFonts w:asciiTheme="majorHAnsi" w:hAnsiTheme="majorHAnsi"/>
      <w:color w:val="000000" w:themeColor="text1"/>
      <w:sz w:val="56"/>
    </w:rPr>
  </w:style>
  <w:style w:type="character" w:customStyle="1" w:styleId="HeaderChar">
    <w:name w:val="Header Char"/>
    <w:basedOn w:val="DefaultParagraphFont"/>
    <w:link w:val="Header"/>
    <w:uiPriority w:val="99"/>
    <w:rsid w:val="00CE1F2C"/>
    <w:rPr>
      <w:rFonts w:asciiTheme="majorHAnsi" w:hAnsiTheme="majorHAnsi"/>
      <w:color w:val="000000" w:themeColor="text1"/>
      <w:sz w:val="56"/>
    </w:rPr>
  </w:style>
  <w:style w:type="paragraph" w:styleId="Footer">
    <w:name w:val="footer"/>
    <w:basedOn w:val="NoSpacing"/>
    <w:link w:val="FooterChar"/>
    <w:uiPriority w:val="99"/>
    <w:rsid w:val="0010319C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10319C"/>
  </w:style>
  <w:style w:type="paragraph" w:styleId="NormalWeb">
    <w:name w:val="Normal (Web)"/>
    <w:basedOn w:val="Normal"/>
    <w:uiPriority w:val="99"/>
    <w:semiHidden/>
    <w:rsid w:val="00C11F1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SmallAuthorName">
    <w:name w:val="Small Author Name"/>
    <w:basedOn w:val="Normal"/>
    <w:qFormat/>
    <w:rsid w:val="004831AD"/>
    <w:pPr>
      <w:spacing w:after="0"/>
    </w:pPr>
    <w:rPr>
      <w:bCs/>
    </w:rPr>
  </w:style>
  <w:style w:type="paragraph" w:customStyle="1" w:styleId="SmallArticleTitle">
    <w:name w:val="Small Article Title"/>
    <w:basedOn w:val="Normal"/>
    <w:qFormat/>
    <w:rsid w:val="00F66772"/>
    <w:pPr>
      <w:spacing w:after="0" w:line="276" w:lineRule="auto"/>
    </w:pPr>
    <w:rPr>
      <w:rFonts w:asciiTheme="majorHAnsi" w:hAnsiTheme="majorHAnsi"/>
      <w:sz w:val="32"/>
    </w:rPr>
  </w:style>
  <w:style w:type="paragraph" w:customStyle="1" w:styleId="SmallArticleSubtitle">
    <w:name w:val="Small Article Subtitle"/>
    <w:basedOn w:val="Normal"/>
    <w:qFormat/>
    <w:rsid w:val="00F66772"/>
    <w:pPr>
      <w:spacing w:after="0" w:line="276" w:lineRule="auto"/>
    </w:pPr>
    <w:rPr>
      <w:sz w:val="32"/>
    </w:rPr>
  </w:style>
  <w:style w:type="paragraph" w:customStyle="1" w:styleId="BodyCopy">
    <w:name w:val="Body Copy"/>
    <w:basedOn w:val="NormalWeb"/>
    <w:qFormat/>
    <w:rsid w:val="00864FBB"/>
    <w:rPr>
      <w:rFonts w:asciiTheme="minorHAnsi" w:hAnsiTheme="minorHAnsi"/>
      <w:color w:val="000000"/>
    </w:rPr>
  </w:style>
  <w:style w:type="paragraph" w:customStyle="1" w:styleId="LargeAuthorName">
    <w:name w:val="Large Author Name"/>
    <w:basedOn w:val="Normal"/>
    <w:next w:val="NoSpacing"/>
    <w:qFormat/>
    <w:rsid w:val="00727546"/>
    <w:pPr>
      <w:spacing w:after="0" w:line="276" w:lineRule="auto"/>
    </w:pPr>
    <w:rPr>
      <w:sz w:val="32"/>
    </w:rPr>
  </w:style>
  <w:style w:type="paragraph" w:customStyle="1" w:styleId="LargeArticleTitle">
    <w:name w:val="Large Article Title"/>
    <w:basedOn w:val="Normal"/>
    <w:next w:val="Normal"/>
    <w:qFormat/>
    <w:rsid w:val="00727546"/>
    <w:pPr>
      <w:spacing w:after="0" w:line="276" w:lineRule="auto"/>
    </w:pPr>
    <w:rPr>
      <w:rFonts w:asciiTheme="majorHAnsi" w:hAnsiTheme="majorHAnsi"/>
      <w:sz w:val="52"/>
    </w:rPr>
  </w:style>
  <w:style w:type="paragraph" w:customStyle="1" w:styleId="LargeArticleSubtitle">
    <w:name w:val="Large Article Subtitle"/>
    <w:basedOn w:val="Normal"/>
    <w:next w:val="Normal"/>
    <w:qFormat/>
    <w:rsid w:val="00727546"/>
    <w:pPr>
      <w:spacing w:after="0" w:line="276" w:lineRule="auto"/>
    </w:pPr>
    <w:rPr>
      <w:sz w:val="40"/>
    </w:rPr>
  </w:style>
  <w:style w:type="paragraph" w:customStyle="1" w:styleId="MastheadTItle">
    <w:name w:val="Masthead TItle"/>
    <w:basedOn w:val="Normal"/>
    <w:qFormat/>
    <w:rsid w:val="00F66772"/>
    <w:pPr>
      <w:spacing w:after="0"/>
      <w:jc w:val="center"/>
    </w:pPr>
    <w:rPr>
      <w:rFonts w:asciiTheme="majorHAnsi" w:hAnsiTheme="majorHAnsi"/>
      <w:color w:val="000000" w:themeColor="text1"/>
      <w:sz w:val="124"/>
    </w:rPr>
  </w:style>
  <w:style w:type="paragraph" w:customStyle="1" w:styleId="MastheadSubtitle">
    <w:name w:val="Masthead Subtitle"/>
    <w:basedOn w:val="Normal"/>
    <w:qFormat/>
    <w:rsid w:val="006F2F91"/>
    <w:pPr>
      <w:spacing w:after="0"/>
      <w:jc w:val="center"/>
    </w:pPr>
    <w:rPr>
      <w:rFonts w:ascii="Baskerville Old Face" w:hAnsi="Baskerville Old Face"/>
      <w:iCs/>
      <w:sz w:val="40"/>
      <w:szCs w:val="40"/>
    </w:rPr>
  </w:style>
  <w:style w:type="paragraph" w:customStyle="1" w:styleId="PullQuote">
    <w:name w:val="Pull Quote"/>
    <w:basedOn w:val="Normal"/>
    <w:qFormat/>
    <w:rsid w:val="00362F69"/>
    <w:pPr>
      <w:spacing w:after="0"/>
      <w:ind w:left="288" w:hanging="288"/>
    </w:pPr>
    <w:rPr>
      <w:sz w:val="56"/>
      <w:szCs w:val="56"/>
    </w:rPr>
  </w:style>
  <w:style w:type="paragraph" w:customStyle="1" w:styleId="PullQuoteAttribution">
    <w:name w:val="Pull Quote Attribution"/>
    <w:basedOn w:val="Normal"/>
    <w:qFormat/>
    <w:rsid w:val="00362F69"/>
    <w:pPr>
      <w:spacing w:after="0"/>
      <w:ind w:left="288" w:hanging="288"/>
      <w:jc w:val="right"/>
    </w:pPr>
    <w:rPr>
      <w:sz w:val="32"/>
      <w:szCs w:val="32"/>
    </w:rPr>
  </w:style>
  <w:style w:type="paragraph" w:customStyle="1" w:styleId="PhotoCaption">
    <w:name w:val="Photo Caption"/>
    <w:basedOn w:val="Normal"/>
    <w:qFormat/>
    <w:rsid w:val="00AE4980"/>
    <w:pPr>
      <w:spacing w:after="0"/>
    </w:pPr>
    <w:rPr>
      <w:noProof/>
      <w:sz w:val="18"/>
    </w:rPr>
  </w:style>
  <w:style w:type="paragraph" w:customStyle="1" w:styleId="MastheadCopy">
    <w:name w:val="Masthead Copy"/>
    <w:basedOn w:val="Normal"/>
    <w:qFormat/>
    <w:rsid w:val="006F2F91"/>
    <w:pPr>
      <w:spacing w:after="0"/>
      <w:jc w:val="center"/>
    </w:pPr>
    <w:rPr>
      <w:rFonts w:ascii="Baskerville Old Face" w:hAnsi="Baskerville Old Face"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F31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319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3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9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9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4B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4B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7629D"/>
    <w:rPr>
      <w:color w:val="808080"/>
    </w:rPr>
  </w:style>
  <w:style w:type="paragraph" w:styleId="NoSpacing">
    <w:name w:val="No Spacing"/>
    <w:uiPriority w:val="1"/>
    <w:qFormat/>
    <w:rsid w:val="00F66772"/>
    <w:pPr>
      <w:spacing w:after="0" w:line="240" w:lineRule="auto"/>
    </w:pPr>
  </w:style>
  <w:style w:type="paragraph" w:styleId="TOC1">
    <w:name w:val="toc 1"/>
    <w:basedOn w:val="BodyCopy"/>
    <w:next w:val="Normal"/>
    <w:uiPriority w:val="39"/>
    <w:rsid w:val="005E1B08"/>
    <w:pPr>
      <w:spacing w:before="0" w:beforeAutospacing="0" w:after="0" w:afterAutospacing="0"/>
    </w:pPr>
    <w:rPr>
      <w:color w:val="000000" w:themeColor="text1"/>
    </w:rPr>
  </w:style>
  <w:style w:type="paragraph" w:styleId="TOC2">
    <w:name w:val="toc 2"/>
    <w:basedOn w:val="Normal"/>
    <w:next w:val="Normal"/>
    <w:uiPriority w:val="39"/>
    <w:rsid w:val="000C492C"/>
    <w:pPr>
      <w:spacing w:after="0"/>
    </w:pPr>
    <w:rPr>
      <w:b/>
    </w:rPr>
  </w:style>
  <w:style w:type="paragraph" w:styleId="ListParagraph">
    <w:name w:val="List Paragraph"/>
    <w:basedOn w:val="Normal"/>
    <w:uiPriority w:val="34"/>
    <w:semiHidden/>
    <w:qFormat/>
    <w:rsid w:val="00612C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6B65"/>
    <w:rPr>
      <w:color w:val="0000FF"/>
      <w:u w:val="single"/>
    </w:rPr>
  </w:style>
  <w:style w:type="table" w:styleId="ListTable4-Accent1">
    <w:name w:val="List Table 4 Accent 1"/>
    <w:basedOn w:val="TableNormal"/>
    <w:uiPriority w:val="49"/>
    <w:rsid w:val="008742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xmsonormal">
    <w:name w:val="x_msonormal"/>
    <w:basedOn w:val="Normal"/>
    <w:rsid w:val="001D4E64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IE"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D85FE0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B716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B716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mailto:chisangaday@gmail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absolutehotel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n.wikipedia.org/wiki/Women%27s_Health_Initiativ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absolutehotel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www.absolutehotel.com/" TargetMode="Externa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yperlink" Target="https://www.absolutehotel.com/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thi\AppData\Local\Microsoft\Office\16.0\DTS\en-US%7b4294BAC1-D463-4A33-9522-ED14A1DDF4E8%7d\%7bB9DB006B-326A-46A6-8E58-115751AA2569%7dtf1127948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73A5FD283FA44289FAC49321A640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B9463-4E20-4E39-9A08-8E7D7AA9C386}"/>
      </w:docPartPr>
      <w:docPartBody>
        <w:p w:rsidR="00B42778" w:rsidRDefault="00C17B94">
          <w:pPr>
            <w:pStyle w:val="673A5FD283FA44289FAC49321A640A6C"/>
          </w:pPr>
          <w:r w:rsidRPr="00F7629D">
            <w:t xml:space="preserve">Tuesday, </w:t>
          </w:r>
          <w:r w:rsidRPr="00F7629D">
            <w:br/>
            <w:t xml:space="preserve">Sep 20, </w:t>
          </w:r>
          <w:r w:rsidRPr="00F7629D">
            <w:br/>
            <w:t>YYYY</w:t>
          </w:r>
        </w:p>
      </w:docPartBody>
    </w:docPart>
    <w:docPart>
      <w:docPartPr>
        <w:name w:val="AD6A5DCA303748C79C7D0E150B0DB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6679-89BC-4020-A813-F61A665D2469}"/>
      </w:docPartPr>
      <w:docPartBody>
        <w:p w:rsidR="00B42778" w:rsidRDefault="00C17B94">
          <w:pPr>
            <w:pStyle w:val="AD6A5DCA303748C79C7D0E150B0DBA23"/>
          </w:pPr>
          <w:r w:rsidRPr="00F7629D">
            <w:t>NEWS TODAY</w:t>
          </w:r>
        </w:p>
      </w:docPartBody>
    </w:docPart>
    <w:docPart>
      <w:docPartPr>
        <w:name w:val="F7B11990ECCB4C61BF090BD2A764B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DF933-952B-4341-BF69-C90BA06C87C9}"/>
      </w:docPartPr>
      <w:docPartBody>
        <w:p w:rsidR="00B42778" w:rsidRDefault="00C17B94">
          <w:pPr>
            <w:pStyle w:val="F7B11990ECCB4C61BF090BD2A764BFCE"/>
          </w:pPr>
          <w:r w:rsidRPr="00F7629D">
            <w:t>Issue</w:t>
          </w:r>
          <w:r w:rsidRPr="00F7629D">
            <w:br/>
            <w:t>#10</w:t>
          </w:r>
        </w:p>
      </w:docPartBody>
    </w:docPart>
    <w:docPart>
      <w:docPartPr>
        <w:name w:val="90290BF45A7C465580BE304B4986E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4CE2D-9A52-40A1-BF6A-A9D2EFE68D90}"/>
      </w:docPartPr>
      <w:docPartBody>
        <w:p w:rsidR="00031816" w:rsidRDefault="00BB51DA" w:rsidP="00BB51DA">
          <w:pPr>
            <w:pStyle w:val="90290BF45A7C465580BE304B4986EA55"/>
          </w:pPr>
          <w:r w:rsidRPr="00F7629D">
            <w:t xml:space="preserve">Tuesday, </w:t>
          </w:r>
          <w:r w:rsidRPr="00F7629D">
            <w:br/>
            <w:t xml:space="preserve">Sep 20, </w:t>
          </w:r>
          <w:r w:rsidRPr="00F7629D">
            <w:br/>
            <w:t>YYYY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3EF"/>
    <w:rsid w:val="00031816"/>
    <w:rsid w:val="00090545"/>
    <w:rsid w:val="002A322C"/>
    <w:rsid w:val="005171CD"/>
    <w:rsid w:val="006A176B"/>
    <w:rsid w:val="007863EF"/>
    <w:rsid w:val="007D5F93"/>
    <w:rsid w:val="008B45CD"/>
    <w:rsid w:val="009D4722"/>
    <w:rsid w:val="00AF1DE0"/>
    <w:rsid w:val="00B42778"/>
    <w:rsid w:val="00BB51DA"/>
    <w:rsid w:val="00BD00CD"/>
    <w:rsid w:val="00C17B94"/>
    <w:rsid w:val="00D84052"/>
    <w:rsid w:val="00E63CC3"/>
    <w:rsid w:val="00FB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3A5FD283FA44289FAC49321A640A6C">
    <w:name w:val="673A5FD283FA44289FAC49321A640A6C"/>
  </w:style>
  <w:style w:type="paragraph" w:customStyle="1" w:styleId="AD6A5DCA303748C79C7D0E150B0DBA23">
    <w:name w:val="AD6A5DCA303748C79C7D0E150B0DBA23"/>
  </w:style>
  <w:style w:type="paragraph" w:customStyle="1" w:styleId="FC600D1773BC492AA7D5665488A5AB18">
    <w:name w:val="FC600D1773BC492AA7D5665488A5AB18"/>
  </w:style>
  <w:style w:type="paragraph" w:customStyle="1" w:styleId="F7B11990ECCB4C61BF090BD2A764BFCE">
    <w:name w:val="F7B11990ECCB4C61BF090BD2A764BFCE"/>
  </w:style>
  <w:style w:type="paragraph" w:customStyle="1" w:styleId="0F624627112C426995BA1816074006EA">
    <w:name w:val="0F624627112C426995BA1816074006EA"/>
  </w:style>
  <w:style w:type="paragraph" w:customStyle="1" w:styleId="CC6B8DED53694AF6AA1AF5107DAE9AC9">
    <w:name w:val="CC6B8DED53694AF6AA1AF5107DAE9AC9"/>
  </w:style>
  <w:style w:type="paragraph" w:customStyle="1" w:styleId="4CDD36CD3D0A4A6989DFB1F1465C821D">
    <w:name w:val="4CDD36CD3D0A4A6989DFB1F1465C821D"/>
  </w:style>
  <w:style w:type="paragraph" w:customStyle="1" w:styleId="E0975AB4441A45999A999E11ED93A150">
    <w:name w:val="E0975AB4441A45999A999E11ED93A150"/>
  </w:style>
  <w:style w:type="paragraph" w:customStyle="1" w:styleId="CD78424E753C4B929BA2F983FC1A7D4E">
    <w:name w:val="CD78424E753C4B929BA2F983FC1A7D4E"/>
  </w:style>
  <w:style w:type="paragraph" w:customStyle="1" w:styleId="1A8CB7B67A0C41F59B0EACDE3252CC26">
    <w:name w:val="1A8CB7B67A0C41F59B0EACDE3252CC26"/>
  </w:style>
  <w:style w:type="paragraph" w:customStyle="1" w:styleId="3D657FDCC19D4529807B5F0D8D888F24">
    <w:name w:val="3D657FDCC19D4529807B5F0D8D888F24"/>
  </w:style>
  <w:style w:type="paragraph" w:customStyle="1" w:styleId="132CFBB9EA8A4642BD92F33F56863124">
    <w:name w:val="132CFBB9EA8A4642BD92F33F56863124"/>
  </w:style>
  <w:style w:type="paragraph" w:customStyle="1" w:styleId="3E4EA699E41645B9BDD470677CF08EFF">
    <w:name w:val="3E4EA699E41645B9BDD470677CF08EFF"/>
  </w:style>
  <w:style w:type="paragraph" w:customStyle="1" w:styleId="FD62B7FDC1104E01817DB163B505BAF5">
    <w:name w:val="FD62B7FDC1104E01817DB163B505BAF5"/>
  </w:style>
  <w:style w:type="paragraph" w:customStyle="1" w:styleId="778C5829FE5F4E2D89FAC74156D7BD23">
    <w:name w:val="778C5829FE5F4E2D89FAC74156D7BD2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A2E9CE6A32642F38B1B9BDEFE093F53">
    <w:name w:val="BA2E9CE6A32642F38B1B9BDEFE093F53"/>
  </w:style>
  <w:style w:type="paragraph" w:customStyle="1" w:styleId="57C1036ADACF4E5AA3E31768C084B552">
    <w:name w:val="57C1036ADACF4E5AA3E31768C084B552"/>
  </w:style>
  <w:style w:type="paragraph" w:customStyle="1" w:styleId="C74DA04D597F470F884E4544EBC05D96">
    <w:name w:val="C74DA04D597F470F884E4544EBC05D96"/>
  </w:style>
  <w:style w:type="paragraph" w:customStyle="1" w:styleId="4C79A2BB17AF4370A4E012779FC76D3E">
    <w:name w:val="4C79A2BB17AF4370A4E012779FC76D3E"/>
  </w:style>
  <w:style w:type="paragraph" w:customStyle="1" w:styleId="1F53D259817F4BF69437C58976B0C747">
    <w:name w:val="1F53D259817F4BF69437C58976B0C747"/>
  </w:style>
  <w:style w:type="paragraph" w:customStyle="1" w:styleId="8BC0A621EEBC497FA34B0C5610A02525">
    <w:name w:val="8BC0A621EEBC497FA34B0C5610A02525"/>
  </w:style>
  <w:style w:type="paragraph" w:customStyle="1" w:styleId="6C4690BD8BE14664AA9F3A25E6BC8160">
    <w:name w:val="6C4690BD8BE14664AA9F3A25E6BC8160"/>
  </w:style>
  <w:style w:type="paragraph" w:customStyle="1" w:styleId="5FEF9E620F214FDB9DFE70FF39AF2711">
    <w:name w:val="5FEF9E620F214FDB9DFE70FF39AF2711"/>
  </w:style>
  <w:style w:type="paragraph" w:customStyle="1" w:styleId="0966BC32BB62486F8A763010699492D4">
    <w:name w:val="0966BC32BB62486F8A763010699492D4"/>
  </w:style>
  <w:style w:type="paragraph" w:customStyle="1" w:styleId="8EDE2F9CF97E4F13BD1B6EBA2695A6F6">
    <w:name w:val="8EDE2F9CF97E4F13BD1B6EBA2695A6F6"/>
  </w:style>
  <w:style w:type="paragraph" w:customStyle="1" w:styleId="9189E66F72454F07A114663613B61BE9">
    <w:name w:val="9189E66F72454F07A114663613B61BE9"/>
  </w:style>
  <w:style w:type="paragraph" w:customStyle="1" w:styleId="D441010BCFC44CC3ABAA650E9FF1009D">
    <w:name w:val="D441010BCFC44CC3ABAA650E9FF1009D"/>
  </w:style>
  <w:style w:type="paragraph" w:customStyle="1" w:styleId="AEE899CB000E4B5B8E9F3BD015FFE9E4">
    <w:name w:val="AEE899CB000E4B5B8E9F3BD015FFE9E4"/>
  </w:style>
  <w:style w:type="paragraph" w:customStyle="1" w:styleId="C806B4602A1340FEA73F5EB655993B5E">
    <w:name w:val="C806B4602A1340FEA73F5EB655993B5E"/>
  </w:style>
  <w:style w:type="paragraph" w:customStyle="1" w:styleId="1BFA40510C42491C8BEA670A76879B91">
    <w:name w:val="1BFA40510C42491C8BEA670A76879B91"/>
  </w:style>
  <w:style w:type="paragraph" w:customStyle="1" w:styleId="99E8F484954446628983919CB9372D94">
    <w:name w:val="99E8F484954446628983919CB9372D94"/>
  </w:style>
  <w:style w:type="paragraph" w:customStyle="1" w:styleId="160C4E2A827342039E90B3E27A4B5308">
    <w:name w:val="160C4E2A827342039E90B3E27A4B5308"/>
  </w:style>
  <w:style w:type="paragraph" w:customStyle="1" w:styleId="B8EEBEE7E73248F38FC314A2B8F70199">
    <w:name w:val="B8EEBEE7E73248F38FC314A2B8F70199"/>
  </w:style>
  <w:style w:type="paragraph" w:customStyle="1" w:styleId="79BFCC83A3BC4EB1B07A5A01105CE114">
    <w:name w:val="79BFCC83A3BC4EB1B07A5A01105CE114"/>
  </w:style>
  <w:style w:type="paragraph" w:customStyle="1" w:styleId="CBD2364B3F2F4EBFAD08D999D9AD5FBC">
    <w:name w:val="CBD2364B3F2F4EBFAD08D999D9AD5FBC"/>
  </w:style>
  <w:style w:type="paragraph" w:customStyle="1" w:styleId="9144DF4ADCE647F7BF65D3EC1C1A36ED">
    <w:name w:val="9144DF4ADCE647F7BF65D3EC1C1A36ED"/>
  </w:style>
  <w:style w:type="paragraph" w:customStyle="1" w:styleId="C5AB2D2304634B409C526E240CABAF5D">
    <w:name w:val="C5AB2D2304634B409C526E240CABAF5D"/>
  </w:style>
  <w:style w:type="paragraph" w:customStyle="1" w:styleId="2FB0FD49E1774EC9BD7BA1F01EB59A98">
    <w:name w:val="2FB0FD49E1774EC9BD7BA1F01EB59A98"/>
  </w:style>
  <w:style w:type="paragraph" w:customStyle="1" w:styleId="E1E2F7F166CB45E1B7DBC26C7161EFAB">
    <w:name w:val="E1E2F7F166CB45E1B7DBC26C7161EFAB"/>
  </w:style>
  <w:style w:type="paragraph" w:customStyle="1" w:styleId="7E7EB402C6804047819479A357F84713">
    <w:name w:val="7E7EB402C6804047819479A357F84713"/>
  </w:style>
  <w:style w:type="paragraph" w:customStyle="1" w:styleId="77DB2ABE30544468B942AFBB0D6A3F94">
    <w:name w:val="77DB2ABE30544468B942AFBB0D6A3F94"/>
  </w:style>
  <w:style w:type="paragraph" w:customStyle="1" w:styleId="A3D68A91AE524348A602DD053DA562C3">
    <w:name w:val="A3D68A91AE524348A602DD053DA562C3"/>
  </w:style>
  <w:style w:type="paragraph" w:customStyle="1" w:styleId="39ED11C4BEBF45BB9F400AAEE51AFADB">
    <w:name w:val="39ED11C4BEBF45BB9F400AAEE51AFADB"/>
  </w:style>
  <w:style w:type="paragraph" w:customStyle="1" w:styleId="815CDABEC65D49FFA4C13B974C16FF6F">
    <w:name w:val="815CDABEC65D49FFA4C13B974C16FF6F"/>
  </w:style>
  <w:style w:type="paragraph" w:customStyle="1" w:styleId="AD235CE80D664E419EFF3EF27FF28D6A">
    <w:name w:val="AD235CE80D664E419EFF3EF27FF28D6A"/>
  </w:style>
  <w:style w:type="paragraph" w:customStyle="1" w:styleId="0B4A6CE73E994BF4A3E7947A65DD7420">
    <w:name w:val="0B4A6CE73E994BF4A3E7947A65DD7420"/>
  </w:style>
  <w:style w:type="paragraph" w:customStyle="1" w:styleId="99BDF53A9EE244CA8BF37F661A06841D">
    <w:name w:val="99BDF53A9EE244CA8BF37F661A06841D"/>
  </w:style>
  <w:style w:type="paragraph" w:customStyle="1" w:styleId="1E1033E3D681483A9D1FA6C981050AE0">
    <w:name w:val="1E1033E3D681483A9D1FA6C981050AE0"/>
  </w:style>
  <w:style w:type="paragraph" w:customStyle="1" w:styleId="EE7499568C8949E98D352F35C3865DD9">
    <w:name w:val="EE7499568C8949E98D352F35C3865DD9"/>
  </w:style>
  <w:style w:type="paragraph" w:customStyle="1" w:styleId="9A3BDD82599B42AABCD9FDCF55BA435D">
    <w:name w:val="9A3BDD82599B42AABCD9FDCF55BA435D"/>
  </w:style>
  <w:style w:type="paragraph" w:customStyle="1" w:styleId="11C53CFE101C4E4BB82F46316649FA2F">
    <w:name w:val="11C53CFE101C4E4BB82F46316649FA2F"/>
  </w:style>
  <w:style w:type="paragraph" w:customStyle="1" w:styleId="7E095CBE71124555B97C7962D9855700">
    <w:name w:val="7E095CBE71124555B97C7962D9855700"/>
  </w:style>
  <w:style w:type="paragraph" w:customStyle="1" w:styleId="1C367973A0C14E3084A6D557EF04C664">
    <w:name w:val="1C367973A0C14E3084A6D557EF04C664"/>
  </w:style>
  <w:style w:type="paragraph" w:customStyle="1" w:styleId="68591531CF594C899EFD7BF764DD9424">
    <w:name w:val="68591531CF594C899EFD7BF764DD9424"/>
  </w:style>
  <w:style w:type="paragraph" w:customStyle="1" w:styleId="85DF36D5C9CC4BA3B3DD7AA85E0CC51E">
    <w:name w:val="85DF36D5C9CC4BA3B3DD7AA85E0CC51E"/>
  </w:style>
  <w:style w:type="paragraph" w:customStyle="1" w:styleId="34E981FA81134888B8497FDCA23B4545">
    <w:name w:val="34E981FA81134888B8497FDCA23B4545"/>
  </w:style>
  <w:style w:type="paragraph" w:customStyle="1" w:styleId="774E3BA6786A41F4AECE8500881603F3">
    <w:name w:val="774E3BA6786A41F4AECE8500881603F3"/>
  </w:style>
  <w:style w:type="paragraph" w:customStyle="1" w:styleId="D956AB4DBC4648128800E4A7C29BBBE4">
    <w:name w:val="D956AB4DBC4648128800E4A7C29BBBE4"/>
  </w:style>
  <w:style w:type="paragraph" w:customStyle="1" w:styleId="D8192BED3B3F44049A874D5CC1F08828">
    <w:name w:val="D8192BED3B3F44049A874D5CC1F08828"/>
  </w:style>
  <w:style w:type="paragraph" w:customStyle="1" w:styleId="AC283E2F80A4404AB4BE5BB5460DDD19">
    <w:name w:val="AC283E2F80A4404AB4BE5BB5460DDD19"/>
  </w:style>
  <w:style w:type="paragraph" w:customStyle="1" w:styleId="428F64D120B74A7E8BFD5D4000DED05C">
    <w:name w:val="428F64D120B74A7E8BFD5D4000DED05C"/>
  </w:style>
  <w:style w:type="paragraph" w:customStyle="1" w:styleId="4E1FE2CAB2AB4311BB5B118B974930E1">
    <w:name w:val="4E1FE2CAB2AB4311BB5B118B974930E1"/>
  </w:style>
  <w:style w:type="paragraph" w:customStyle="1" w:styleId="4D54D8097A7C463C825774A391EAAC38">
    <w:name w:val="4D54D8097A7C463C825774A391EAAC38"/>
  </w:style>
  <w:style w:type="paragraph" w:customStyle="1" w:styleId="15DFF0C457404EF4BA652199DF18C57E">
    <w:name w:val="15DFF0C457404EF4BA652199DF18C57E"/>
  </w:style>
  <w:style w:type="paragraph" w:customStyle="1" w:styleId="36E3B2B4E0A44C059341A136A6DFC954">
    <w:name w:val="36E3B2B4E0A44C059341A136A6DFC954"/>
  </w:style>
  <w:style w:type="paragraph" w:customStyle="1" w:styleId="92198EB9B65548FF838599B399C14DE8">
    <w:name w:val="92198EB9B65548FF838599B399C14DE8"/>
  </w:style>
  <w:style w:type="paragraph" w:customStyle="1" w:styleId="BEBA8F9CF8DA4642A99F1AE263D90927">
    <w:name w:val="BEBA8F9CF8DA4642A99F1AE263D90927"/>
  </w:style>
  <w:style w:type="paragraph" w:customStyle="1" w:styleId="AD62545C076F465B8C59FE78CAB93F9F">
    <w:name w:val="AD62545C076F465B8C59FE78CAB93F9F"/>
  </w:style>
  <w:style w:type="paragraph" w:customStyle="1" w:styleId="6890188399D54E40AE3B58DFF9B94286">
    <w:name w:val="6890188399D54E40AE3B58DFF9B94286"/>
  </w:style>
  <w:style w:type="paragraph" w:customStyle="1" w:styleId="05B2EC93EDB5422C8EA8DE9544042ACD">
    <w:name w:val="05B2EC93EDB5422C8EA8DE9544042ACD"/>
  </w:style>
  <w:style w:type="paragraph" w:customStyle="1" w:styleId="DA80934C72A04F32AA9EBD9BFAB86942">
    <w:name w:val="DA80934C72A04F32AA9EBD9BFAB86942"/>
  </w:style>
  <w:style w:type="paragraph" w:customStyle="1" w:styleId="F2D9119257C34559B90734449B012A5E">
    <w:name w:val="F2D9119257C34559B90734449B012A5E"/>
  </w:style>
  <w:style w:type="paragraph" w:customStyle="1" w:styleId="F48FD37307EB495ABB7046E1230A7A7D">
    <w:name w:val="F48FD37307EB495ABB7046E1230A7A7D"/>
  </w:style>
  <w:style w:type="paragraph" w:customStyle="1" w:styleId="A33AA89364964F4480FE94BAB920DDA4">
    <w:name w:val="A33AA89364964F4480FE94BAB920DDA4"/>
  </w:style>
  <w:style w:type="paragraph" w:customStyle="1" w:styleId="37D9DDC2EAF54F6C9CA474DEFD563155">
    <w:name w:val="37D9DDC2EAF54F6C9CA474DEFD563155"/>
  </w:style>
  <w:style w:type="paragraph" w:customStyle="1" w:styleId="B44E7FFBEEEE437BB9D63886EA44023F">
    <w:name w:val="B44E7FFBEEEE437BB9D63886EA44023F"/>
  </w:style>
  <w:style w:type="paragraph" w:customStyle="1" w:styleId="DDAA594A7FD34811989C16AFE0736F94">
    <w:name w:val="DDAA594A7FD34811989C16AFE0736F94"/>
  </w:style>
  <w:style w:type="paragraph" w:customStyle="1" w:styleId="4F950CF7B34F427EA30EE9FE0A2220A6">
    <w:name w:val="4F950CF7B34F427EA30EE9FE0A2220A6"/>
  </w:style>
  <w:style w:type="paragraph" w:customStyle="1" w:styleId="3F2D81FF72EB4F149887F04C914C7999">
    <w:name w:val="3F2D81FF72EB4F149887F04C914C7999"/>
  </w:style>
  <w:style w:type="paragraph" w:customStyle="1" w:styleId="443B36117F0A4ACF9D89F5C23F1AA4D8">
    <w:name w:val="443B36117F0A4ACF9D89F5C23F1AA4D8"/>
  </w:style>
  <w:style w:type="paragraph" w:customStyle="1" w:styleId="955665E22FDC46FA9ED6582FC32CE089">
    <w:name w:val="955665E22FDC46FA9ED6582FC32CE089"/>
  </w:style>
  <w:style w:type="paragraph" w:customStyle="1" w:styleId="DA215C41FD81449B9AA1AD4084C56985">
    <w:name w:val="DA215C41FD81449B9AA1AD4084C56985"/>
  </w:style>
  <w:style w:type="paragraph" w:customStyle="1" w:styleId="C12D6BE2612546449D62BECF8EA63E2C">
    <w:name w:val="C12D6BE2612546449D62BECF8EA63E2C"/>
  </w:style>
  <w:style w:type="paragraph" w:customStyle="1" w:styleId="80DA734E175A44D18A40B71EC0BD53AB">
    <w:name w:val="80DA734E175A44D18A40B71EC0BD53AB"/>
  </w:style>
  <w:style w:type="paragraph" w:customStyle="1" w:styleId="043D301AC81D43A1AD4823151300ACA0">
    <w:name w:val="043D301AC81D43A1AD4823151300ACA0"/>
    <w:rsid w:val="00B42778"/>
  </w:style>
  <w:style w:type="paragraph" w:customStyle="1" w:styleId="23F2B324143643DEBE31C1A8B5A748A7">
    <w:name w:val="23F2B324143643DEBE31C1A8B5A748A7"/>
    <w:rsid w:val="00B42778"/>
  </w:style>
  <w:style w:type="paragraph" w:customStyle="1" w:styleId="4F05DD8D15EB4CC88088281AC3D4E7B5">
    <w:name w:val="4F05DD8D15EB4CC88088281AC3D4E7B5"/>
    <w:rsid w:val="00B42778"/>
  </w:style>
  <w:style w:type="paragraph" w:customStyle="1" w:styleId="0427D6BF981445E98B5914718F0F0A0C">
    <w:name w:val="0427D6BF981445E98B5914718F0F0A0C"/>
    <w:rsid w:val="00B42778"/>
  </w:style>
  <w:style w:type="paragraph" w:customStyle="1" w:styleId="207F6BAF338D4A70AE75D24489EBEFBF">
    <w:name w:val="207F6BAF338D4A70AE75D24489EBEFBF"/>
    <w:rsid w:val="00B42778"/>
  </w:style>
  <w:style w:type="paragraph" w:customStyle="1" w:styleId="063661A365744A48AD90A60099C0A8FC">
    <w:name w:val="063661A365744A48AD90A60099C0A8FC"/>
    <w:rsid w:val="007D5F93"/>
  </w:style>
  <w:style w:type="paragraph" w:customStyle="1" w:styleId="31D4033929EB4030B9F0DD9F30378338">
    <w:name w:val="31D4033929EB4030B9F0DD9F30378338"/>
    <w:rsid w:val="007D5F93"/>
  </w:style>
  <w:style w:type="paragraph" w:customStyle="1" w:styleId="C0BB5000D2C4444E8CE89BCAC4B8CC62">
    <w:name w:val="C0BB5000D2C4444E8CE89BCAC4B8CC62"/>
    <w:rsid w:val="007D5F93"/>
  </w:style>
  <w:style w:type="paragraph" w:customStyle="1" w:styleId="CE27FD3AAF284C209F399E263C681346">
    <w:name w:val="CE27FD3AAF284C209F399E263C681346"/>
    <w:rsid w:val="007D5F93"/>
  </w:style>
  <w:style w:type="paragraph" w:customStyle="1" w:styleId="F72AD694504B4B7C96F75AB7C8640FBE">
    <w:name w:val="F72AD694504B4B7C96F75AB7C8640FBE"/>
    <w:rsid w:val="00BB51DA"/>
  </w:style>
  <w:style w:type="paragraph" w:customStyle="1" w:styleId="2891B8221D854EA592D7195BABB23C22">
    <w:name w:val="2891B8221D854EA592D7195BABB23C22"/>
    <w:rsid w:val="00BB51DA"/>
  </w:style>
  <w:style w:type="paragraph" w:customStyle="1" w:styleId="65B9AF3ACC004695A22F90ABCEC7EC4F">
    <w:name w:val="65B9AF3ACC004695A22F90ABCEC7EC4F"/>
    <w:rsid w:val="00BB51DA"/>
  </w:style>
  <w:style w:type="paragraph" w:customStyle="1" w:styleId="23B060FA23DB4DBA8CDB715591DF5F40">
    <w:name w:val="23B060FA23DB4DBA8CDB715591DF5F40"/>
    <w:rsid w:val="00BB51DA"/>
  </w:style>
  <w:style w:type="paragraph" w:customStyle="1" w:styleId="90290BF45A7C465580BE304B4986EA55">
    <w:name w:val="90290BF45A7C465580BE304B4986EA55"/>
    <w:rsid w:val="00BB51DA"/>
  </w:style>
  <w:style w:type="paragraph" w:customStyle="1" w:styleId="8B5544BE36AE458CBF9CA07B511FA25F">
    <w:name w:val="8B5544BE36AE458CBF9CA07B511FA25F"/>
    <w:rsid w:val="00BB51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Georgia Pro Black"/>
        <a:ea typeface=""/>
        <a:cs typeface=""/>
      </a:majorFont>
      <a:minorFont>
        <a:latin typeface="Baskerville Old Fa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6C147-1F3F-401A-AA66-7553B6223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0C3E80-5028-4D48-B1ED-451794B4E392}">
  <ds:schemaRefs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16c05727-aa75-4e4a-9b5f-8a80a1165891"/>
    <ds:schemaRef ds:uri="71af3243-3dd4-4a8d-8c0d-dd76da1f02a5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0B6EBE1-B493-47AF-B1AE-C0630005EA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BFFB8B-639A-4E30-ACE2-F9381E4D5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{B9DB006B-326A-46A6-8E58-115751AA2569}tf11279482_win32</Template>
  <TotalTime>0</TotalTime>
  <Pages>2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2024-02-28T10:49:00Z</dcterms:created>
  <dcterms:modified xsi:type="dcterms:W3CDTF">2024-02-28T10:49:00Z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